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0E9D3" w14:textId="0CCC0D5E" w:rsidR="00166988" w:rsidRPr="00166988" w:rsidRDefault="00166988" w:rsidP="00166988">
      <w:pPr>
        <w:pStyle w:val="NormalIndent"/>
        <w:spacing w:after="0" w:line="240" w:lineRule="auto"/>
        <w:ind w:left="142"/>
        <w:jc w:val="center"/>
        <w:rPr>
          <w:rFonts w:ascii="Arial" w:hAnsi="Arial" w:cs="Arial"/>
          <w:b/>
          <w:bCs/>
          <w:i/>
          <w:iCs/>
          <w:lang w:val="en-US"/>
        </w:rPr>
      </w:pPr>
      <w:r w:rsidRPr="00166988">
        <w:rPr>
          <w:rFonts w:ascii="Arial" w:hAnsi="Arial" w:cs="Arial"/>
          <w:b/>
          <w:bCs/>
          <w:i/>
          <w:iCs/>
          <w:lang w:val="en-US"/>
        </w:rPr>
        <w:t xml:space="preserve">Please fill out the form and return it to </w:t>
      </w:r>
      <w:hyperlink r:id="rId11" w:history="1">
        <w:r w:rsidRPr="00166988">
          <w:rPr>
            <w:rStyle w:val="Hyperlink"/>
            <w:rFonts w:ascii="Arial" w:hAnsi="Arial" w:cs="Arial"/>
            <w:b/>
            <w:bCs/>
            <w:i/>
            <w:iCs/>
            <w:lang w:val="en-US"/>
          </w:rPr>
          <w:t>anja.bilanovic@ecml.at</w:t>
        </w:r>
      </w:hyperlink>
    </w:p>
    <w:p w14:paraId="7E42B684" w14:textId="77777777" w:rsidR="00166988" w:rsidRPr="00166988" w:rsidRDefault="00166988">
      <w:pPr>
        <w:rPr>
          <w:lang w:val="en-US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5"/>
        <w:gridCol w:w="4851"/>
      </w:tblGrid>
      <w:tr w:rsidR="00897914" w:rsidRPr="00EC75A3" w14:paraId="71442A82" w14:textId="77777777" w:rsidTr="00166988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3275EE4F" w14:textId="4D882980" w:rsidR="00650259" w:rsidRPr="00EC75A3" w:rsidRDefault="00874141" w:rsidP="0090596C">
            <w:pPr>
              <w:pStyle w:val="Heading1"/>
              <w:rPr>
                <w:rFonts w:ascii="Arial" w:hAnsi="Arial" w:cs="Arial"/>
                <w:b w:val="0"/>
                <w:bCs/>
                <w:color w:val="auto"/>
              </w:rPr>
            </w:pPr>
            <w:r w:rsidRPr="00EC75A3">
              <w:rPr>
                <w:rFonts w:ascii="Arial" w:hAnsi="Arial" w:cs="Arial"/>
                <w:b w:val="0"/>
                <w:bCs/>
                <w:color w:val="auto"/>
              </w:rPr>
              <w:t>ACCOUNT DETAILS</w:t>
            </w:r>
          </w:p>
        </w:tc>
      </w:tr>
      <w:tr w:rsidR="00650259" w:rsidRPr="00EC75A3" w14:paraId="352B46EA" w14:textId="77777777" w:rsidTr="00166988">
        <w:trPr>
          <w:jc w:val="center"/>
        </w:trPr>
        <w:tc>
          <w:tcPr>
            <w:tcW w:w="2313" w:type="pct"/>
            <w:vAlign w:val="bottom"/>
          </w:tcPr>
          <w:p w14:paraId="5F1FA6F3" w14:textId="04C5483B" w:rsidR="00650259" w:rsidRPr="00EC75A3" w:rsidRDefault="002B5B87" w:rsidP="0090596C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="00874141" w:rsidRPr="00EC75A3">
              <w:rPr>
                <w:rFonts w:ascii="Arial" w:hAnsi="Arial" w:cs="Arial"/>
                <w:sz w:val="24"/>
                <w:szCs w:val="24"/>
              </w:rPr>
              <w:t>HOLDER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5C549D81" w14:textId="582E0CCB" w:rsidR="00650259" w:rsidRPr="00EC75A3" w:rsidRDefault="00DE7B46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Elisabeth Pölzleitner</w:t>
            </w:r>
          </w:p>
        </w:tc>
      </w:tr>
      <w:tr w:rsidR="00650259" w:rsidRPr="00EC75A3" w14:paraId="1A698B48" w14:textId="77777777" w:rsidTr="00166988">
        <w:trPr>
          <w:jc w:val="center"/>
        </w:trPr>
        <w:tc>
          <w:tcPr>
            <w:tcW w:w="2313" w:type="pct"/>
            <w:vAlign w:val="bottom"/>
          </w:tcPr>
          <w:p w14:paraId="584C4BCF" w14:textId="1F70AFEA" w:rsidR="00650259" w:rsidRPr="00EC75A3" w:rsidRDefault="002B5B87" w:rsidP="0090596C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="00874141" w:rsidRPr="00EC75A3">
              <w:rPr>
                <w:rFonts w:ascii="Arial" w:hAnsi="Arial" w:cs="Arial"/>
                <w:sz w:val="24"/>
                <w:szCs w:val="24"/>
              </w:rPr>
              <w:t>IBAN NO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02052503" w14:textId="59AFA7CE" w:rsidR="00650259" w:rsidRPr="00EC75A3" w:rsidRDefault="00580C23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AT291200010038853049</w:t>
            </w:r>
          </w:p>
        </w:tc>
      </w:tr>
      <w:tr w:rsidR="00650259" w:rsidRPr="00EC75A3" w14:paraId="77B89079" w14:textId="77777777" w:rsidTr="00166988">
        <w:trPr>
          <w:jc w:val="center"/>
        </w:trPr>
        <w:tc>
          <w:tcPr>
            <w:tcW w:w="2313" w:type="pct"/>
            <w:vAlign w:val="bottom"/>
          </w:tcPr>
          <w:p w14:paraId="5E10FC8F" w14:textId="41196B7D" w:rsidR="00650259" w:rsidRPr="00EC75A3" w:rsidRDefault="002B5B87" w:rsidP="0090596C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bidi="de-DE"/>
              </w:rPr>
              <w:t>*</w:t>
            </w:r>
            <w:r w:rsidR="00874141" w:rsidRPr="00EC75A3">
              <w:rPr>
                <w:rFonts w:ascii="Arial" w:hAnsi="Arial" w:cs="Arial"/>
                <w:sz w:val="24"/>
                <w:szCs w:val="24"/>
                <w:lang w:bidi="de-DE"/>
              </w:rPr>
              <w:t>SWIFT / BIC NO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4CB5DBA8" w14:textId="30661159" w:rsidR="00650259" w:rsidRPr="00EC75A3" w:rsidRDefault="008E487E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BKAUATWW</w:t>
            </w:r>
          </w:p>
        </w:tc>
      </w:tr>
      <w:tr w:rsidR="00650259" w:rsidRPr="00EC75A3" w14:paraId="56B8AD49" w14:textId="77777777" w:rsidTr="00166988">
        <w:trPr>
          <w:trHeight w:val="54"/>
          <w:jc w:val="center"/>
        </w:trPr>
        <w:tc>
          <w:tcPr>
            <w:tcW w:w="5000" w:type="pct"/>
            <w:gridSpan w:val="2"/>
          </w:tcPr>
          <w:p w14:paraId="4EFCE3B6" w14:textId="77777777" w:rsidR="00650259" w:rsidRPr="00EC75A3" w:rsidRDefault="00650259" w:rsidP="00977F99">
            <w:pPr>
              <w:rPr>
                <w:rFonts w:ascii="Arial" w:hAnsi="Arial" w:cs="Arial"/>
                <w:b/>
                <w:sz w:val="8"/>
              </w:rPr>
            </w:pPr>
          </w:p>
        </w:tc>
      </w:tr>
      <w:tr w:rsidR="00897914" w:rsidRPr="00EC75A3" w14:paraId="7BF837A7" w14:textId="77777777" w:rsidTr="00166988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05DCA024" w14:textId="0956537D" w:rsidR="00650259" w:rsidRPr="00EC75A3" w:rsidRDefault="00874141" w:rsidP="0090596C">
            <w:pPr>
              <w:pStyle w:val="Heading1"/>
              <w:rPr>
                <w:rFonts w:ascii="Arial" w:hAnsi="Arial" w:cs="Arial"/>
                <w:b w:val="0"/>
                <w:bCs/>
                <w:color w:val="auto"/>
              </w:rPr>
            </w:pPr>
            <w:r w:rsidRPr="00EC75A3">
              <w:rPr>
                <w:rFonts w:ascii="Arial" w:hAnsi="Arial" w:cs="Arial"/>
                <w:b w:val="0"/>
                <w:bCs/>
                <w:color w:val="auto"/>
              </w:rPr>
              <w:t>BANK DETAILS</w:t>
            </w:r>
          </w:p>
        </w:tc>
      </w:tr>
      <w:tr w:rsidR="00650259" w:rsidRPr="00EC75A3" w14:paraId="4BB143C2" w14:textId="77777777" w:rsidTr="00166988">
        <w:trPr>
          <w:jc w:val="center"/>
        </w:trPr>
        <w:tc>
          <w:tcPr>
            <w:tcW w:w="2313" w:type="pct"/>
            <w:vAlign w:val="bottom"/>
          </w:tcPr>
          <w:p w14:paraId="7C7BF2CE" w14:textId="494C8935" w:rsidR="00650259" w:rsidRPr="00EC75A3" w:rsidRDefault="00874141" w:rsidP="00F52451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 w:rsidRPr="00EC75A3">
              <w:rPr>
                <w:rFonts w:ascii="Arial" w:hAnsi="Arial" w:cs="Arial"/>
                <w:sz w:val="24"/>
                <w:szCs w:val="24"/>
              </w:rPr>
              <w:t>BANK ADDRESS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3A1ED3D4" w14:textId="64B351C5" w:rsidR="00650259" w:rsidRPr="00EC75A3" w:rsidRDefault="00CF2FFC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Herrengasse, 8010Graz</w:t>
            </w:r>
          </w:p>
        </w:tc>
      </w:tr>
      <w:tr w:rsidR="00650259" w:rsidRPr="00EC75A3" w14:paraId="4A5EEB33" w14:textId="77777777" w:rsidTr="00166988">
        <w:trPr>
          <w:jc w:val="center"/>
        </w:trPr>
        <w:tc>
          <w:tcPr>
            <w:tcW w:w="2313" w:type="pct"/>
            <w:vAlign w:val="bottom"/>
          </w:tcPr>
          <w:p w14:paraId="6A8137D9" w14:textId="10E755B1" w:rsidR="00650259" w:rsidRPr="00EC75A3" w:rsidRDefault="00874141" w:rsidP="00F52451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 w:rsidRPr="00EC75A3">
              <w:rPr>
                <w:rFonts w:ascii="Arial" w:hAnsi="Arial" w:cs="Arial"/>
                <w:sz w:val="24"/>
                <w:szCs w:val="24"/>
              </w:rPr>
              <w:t>BANK NAME</w:t>
            </w:r>
          </w:p>
        </w:tc>
        <w:tc>
          <w:tcPr>
            <w:tcW w:w="26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487FE2" w14:textId="2BFB59DE" w:rsidR="00650259" w:rsidRPr="00EC75A3" w:rsidRDefault="00CF2FFC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Bank Austria</w:t>
            </w:r>
          </w:p>
        </w:tc>
      </w:tr>
      <w:tr w:rsidR="00650259" w:rsidRPr="00EC75A3" w14:paraId="2FF5981F" w14:textId="77777777" w:rsidTr="00166988">
        <w:trPr>
          <w:jc w:val="center"/>
        </w:trPr>
        <w:tc>
          <w:tcPr>
            <w:tcW w:w="2313" w:type="pct"/>
            <w:vAlign w:val="bottom"/>
          </w:tcPr>
          <w:p w14:paraId="20C61B4D" w14:textId="792C971D" w:rsidR="00650259" w:rsidRPr="00EC75A3" w:rsidRDefault="00874141" w:rsidP="00F52451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 w:rsidRPr="00EC75A3">
              <w:rPr>
                <w:rFonts w:ascii="Arial" w:hAnsi="Arial" w:cs="Arial"/>
                <w:sz w:val="24"/>
                <w:szCs w:val="24"/>
              </w:rPr>
              <w:t>BANK ZIP CODE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6B12167D" w14:textId="49B24EB3" w:rsidR="00650259" w:rsidRPr="00EC75A3" w:rsidRDefault="00CF2FFC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8010</w:t>
            </w:r>
          </w:p>
        </w:tc>
      </w:tr>
      <w:tr w:rsidR="00874141" w:rsidRPr="00EC75A3" w14:paraId="14C590B0" w14:textId="77777777" w:rsidTr="00166988">
        <w:trPr>
          <w:jc w:val="center"/>
        </w:trPr>
        <w:tc>
          <w:tcPr>
            <w:tcW w:w="2313" w:type="pct"/>
            <w:vAlign w:val="bottom"/>
          </w:tcPr>
          <w:p w14:paraId="2FAC5CDB" w14:textId="47802C48" w:rsidR="00874141" w:rsidRPr="00EC75A3" w:rsidRDefault="00874141" w:rsidP="00F52451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 w:rsidRPr="00EC75A3">
              <w:rPr>
                <w:rFonts w:ascii="Arial" w:hAnsi="Arial" w:cs="Arial"/>
                <w:sz w:val="24"/>
                <w:szCs w:val="24"/>
              </w:rPr>
              <w:t>BANK TOWN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02731A53" w14:textId="294E75D2" w:rsidR="00874141" w:rsidRPr="00EC75A3" w:rsidRDefault="00CF2FFC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Graz</w:t>
            </w:r>
          </w:p>
        </w:tc>
      </w:tr>
      <w:tr w:rsidR="00874141" w:rsidRPr="00EC75A3" w14:paraId="66569556" w14:textId="77777777" w:rsidTr="00166988">
        <w:trPr>
          <w:jc w:val="center"/>
        </w:trPr>
        <w:tc>
          <w:tcPr>
            <w:tcW w:w="2313" w:type="pct"/>
            <w:vAlign w:val="bottom"/>
          </w:tcPr>
          <w:p w14:paraId="00F76194" w14:textId="073D7F31" w:rsidR="00874141" w:rsidRPr="00EC75A3" w:rsidRDefault="002B5B87" w:rsidP="00F52451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="00874141" w:rsidRPr="00EC75A3">
              <w:rPr>
                <w:rFonts w:ascii="Arial" w:hAnsi="Arial" w:cs="Arial"/>
                <w:sz w:val="24"/>
                <w:szCs w:val="24"/>
              </w:rPr>
              <w:t>BANK COUNTRY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2D671327" w14:textId="77220E40" w:rsidR="00874141" w:rsidRPr="00EC75A3" w:rsidRDefault="00CF2FFC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Austria</w:t>
            </w:r>
          </w:p>
        </w:tc>
      </w:tr>
      <w:tr w:rsidR="00650259" w:rsidRPr="00EC75A3" w14:paraId="2FDC17F5" w14:textId="77777777" w:rsidTr="00166988">
        <w:trPr>
          <w:trHeight w:val="54"/>
          <w:jc w:val="center"/>
        </w:trPr>
        <w:tc>
          <w:tcPr>
            <w:tcW w:w="5000" w:type="pct"/>
            <w:gridSpan w:val="2"/>
          </w:tcPr>
          <w:p w14:paraId="4CECB4AC" w14:textId="0F873C43" w:rsidR="00650259" w:rsidRPr="00EC75A3" w:rsidRDefault="00650259" w:rsidP="00977F99">
            <w:pPr>
              <w:rPr>
                <w:rFonts w:ascii="Arial" w:hAnsi="Arial" w:cs="Arial"/>
                <w:b/>
                <w:sz w:val="8"/>
              </w:rPr>
            </w:pPr>
          </w:p>
        </w:tc>
      </w:tr>
      <w:tr w:rsidR="00897914" w:rsidRPr="00EC75A3" w14:paraId="0DC29866" w14:textId="77777777" w:rsidTr="00166988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298FD3F1" w14:textId="762FFEF3" w:rsidR="00650259" w:rsidRPr="00EC75A3" w:rsidRDefault="00874141" w:rsidP="0090596C">
            <w:pPr>
              <w:pStyle w:val="Heading1"/>
              <w:rPr>
                <w:rFonts w:ascii="Arial" w:hAnsi="Arial" w:cs="Arial"/>
                <w:b w:val="0"/>
                <w:bCs/>
                <w:color w:val="auto"/>
              </w:rPr>
            </w:pPr>
            <w:bookmarkStart w:id="0" w:name="_Hlk521325947"/>
            <w:r w:rsidRPr="00EC75A3">
              <w:rPr>
                <w:rFonts w:ascii="Arial" w:hAnsi="Arial" w:cs="Arial"/>
                <w:b w:val="0"/>
                <w:bCs/>
                <w:color w:val="auto"/>
              </w:rPr>
              <w:t>HOLDER DETAILS</w:t>
            </w:r>
          </w:p>
        </w:tc>
      </w:tr>
      <w:bookmarkEnd w:id="0"/>
      <w:tr w:rsidR="00650259" w:rsidRPr="00EC75A3" w14:paraId="5B4B6368" w14:textId="77777777" w:rsidTr="00166988">
        <w:trPr>
          <w:jc w:val="center"/>
        </w:trPr>
        <w:tc>
          <w:tcPr>
            <w:tcW w:w="2313" w:type="pct"/>
            <w:vAlign w:val="bottom"/>
          </w:tcPr>
          <w:p w14:paraId="7D5D3E58" w14:textId="5D453A0A" w:rsidR="00650259" w:rsidRPr="00EC75A3" w:rsidRDefault="002B5B87" w:rsidP="00F52451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="00874141" w:rsidRPr="00EC75A3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2687" w:type="pct"/>
            <w:tcBorders>
              <w:bottom w:val="single" w:sz="4" w:space="0" w:color="auto"/>
            </w:tcBorders>
            <w:vAlign w:val="bottom"/>
          </w:tcPr>
          <w:p w14:paraId="7D2DA622" w14:textId="44D0C0C3" w:rsidR="00650259" w:rsidRPr="00EC75A3" w:rsidRDefault="00CF2FFC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Scheigergasse 74</w:t>
            </w:r>
          </w:p>
        </w:tc>
      </w:tr>
      <w:tr w:rsidR="00650259" w:rsidRPr="00EC75A3" w14:paraId="19906DC0" w14:textId="77777777" w:rsidTr="00166988">
        <w:trPr>
          <w:jc w:val="center"/>
        </w:trPr>
        <w:tc>
          <w:tcPr>
            <w:tcW w:w="2313" w:type="pct"/>
            <w:vAlign w:val="bottom"/>
          </w:tcPr>
          <w:p w14:paraId="76316CC3" w14:textId="43D07729" w:rsidR="00650259" w:rsidRPr="00EC75A3" w:rsidRDefault="002B5B87" w:rsidP="00F52451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="00874141" w:rsidRPr="00EC75A3">
              <w:rPr>
                <w:rFonts w:ascii="Arial" w:hAnsi="Arial" w:cs="Arial"/>
                <w:sz w:val="24"/>
                <w:szCs w:val="24"/>
              </w:rPr>
              <w:t>POST CODE</w:t>
            </w:r>
          </w:p>
        </w:tc>
        <w:tc>
          <w:tcPr>
            <w:tcW w:w="26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2668D4" w14:textId="6F7CE914" w:rsidR="00650259" w:rsidRPr="00EC75A3" w:rsidRDefault="00CF2FFC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8010</w:t>
            </w:r>
          </w:p>
        </w:tc>
      </w:tr>
      <w:tr w:rsidR="00874141" w:rsidRPr="00EC75A3" w14:paraId="4F15FEFA" w14:textId="77777777" w:rsidTr="00166988">
        <w:trPr>
          <w:jc w:val="center"/>
        </w:trPr>
        <w:tc>
          <w:tcPr>
            <w:tcW w:w="2313" w:type="pct"/>
            <w:vAlign w:val="bottom"/>
          </w:tcPr>
          <w:p w14:paraId="7DFBFF7A" w14:textId="2F783E75" w:rsidR="00874141" w:rsidRPr="00EC75A3" w:rsidRDefault="002B5B87" w:rsidP="00F52451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="00874141" w:rsidRPr="00EC75A3">
              <w:rPr>
                <w:rFonts w:ascii="Arial" w:hAnsi="Arial" w:cs="Arial"/>
                <w:sz w:val="24"/>
                <w:szCs w:val="24"/>
              </w:rPr>
              <w:t>TOWN</w:t>
            </w:r>
          </w:p>
        </w:tc>
        <w:tc>
          <w:tcPr>
            <w:tcW w:w="26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84DCC3" w14:textId="5B83C4DF" w:rsidR="00874141" w:rsidRPr="00EC75A3" w:rsidRDefault="00CF2FFC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Graz</w:t>
            </w:r>
          </w:p>
        </w:tc>
      </w:tr>
      <w:tr w:rsidR="00874141" w:rsidRPr="00EC75A3" w14:paraId="594CF737" w14:textId="77777777" w:rsidTr="00166988">
        <w:trPr>
          <w:jc w:val="center"/>
        </w:trPr>
        <w:tc>
          <w:tcPr>
            <w:tcW w:w="2313" w:type="pct"/>
            <w:vAlign w:val="bottom"/>
          </w:tcPr>
          <w:p w14:paraId="4C9D0F20" w14:textId="3300CAD3" w:rsidR="00874141" w:rsidRPr="00EC75A3" w:rsidRDefault="002B5B87" w:rsidP="00F52451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="00874141" w:rsidRPr="00EC75A3">
              <w:rPr>
                <w:rFonts w:ascii="Arial" w:hAnsi="Arial" w:cs="Arial"/>
                <w:sz w:val="24"/>
                <w:szCs w:val="24"/>
              </w:rPr>
              <w:t>COUNTRY</w:t>
            </w:r>
          </w:p>
        </w:tc>
        <w:tc>
          <w:tcPr>
            <w:tcW w:w="26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5A0A61" w14:textId="654A30AE" w:rsidR="00874141" w:rsidRPr="00EC75A3" w:rsidRDefault="00CF2FFC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Austria</w:t>
            </w:r>
          </w:p>
        </w:tc>
      </w:tr>
    </w:tbl>
    <w:p w14:paraId="3C92E249" w14:textId="77777777" w:rsidR="00CE6104" w:rsidRDefault="00CE6104" w:rsidP="00E677FE">
      <w:pPr>
        <w:spacing w:after="0"/>
        <w:rPr>
          <w:rFonts w:ascii="Arial" w:hAnsi="Arial" w:cs="Arial"/>
          <w:sz w:val="12"/>
          <w:szCs w:val="16"/>
        </w:rPr>
      </w:pPr>
    </w:p>
    <w:p w14:paraId="3D0F98F6" w14:textId="77777777" w:rsidR="00166988" w:rsidRDefault="00166988" w:rsidP="00E677FE">
      <w:pPr>
        <w:spacing w:after="0"/>
        <w:rPr>
          <w:rFonts w:ascii="Arial" w:hAnsi="Arial" w:cs="Arial"/>
          <w:sz w:val="12"/>
          <w:szCs w:val="16"/>
        </w:rPr>
      </w:pPr>
    </w:p>
    <w:sectPr w:rsidR="00166988" w:rsidSect="003A4871">
      <w:head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205E4" w14:textId="77777777" w:rsidR="00897914" w:rsidRDefault="00897914" w:rsidP="00650259">
      <w:pPr>
        <w:spacing w:after="0" w:line="240" w:lineRule="auto"/>
      </w:pPr>
      <w:r>
        <w:separator/>
      </w:r>
    </w:p>
  </w:endnote>
  <w:endnote w:type="continuationSeparator" w:id="0">
    <w:p w14:paraId="2B1CD1F3" w14:textId="77777777" w:rsidR="00897914" w:rsidRDefault="0089791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ADB26E93-F4BE-4266-816E-B90B2909D544}"/>
    <w:embedBold r:id="rId2" w:fontKey="{CE68A63D-6EE6-4C70-8E0D-8A010386FD39}"/>
    <w:embedBoldItalic r:id="rId3" w:fontKey="{E03419A3-B7A3-412C-82D3-BA089C18CFD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B11A398-60E6-9A41-B6A1-3E38C06ECD8E}"/>
    <w:embedBold r:id="rId5" w:fontKey="{4D91CE11-79D2-7F47-B377-6BFB80C12CD1}"/>
    <w:embedItalic r:id="rId6" w:fontKey="{43F32311-6D18-F346-A568-DD71B484BAE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6367ED3-9BA8-A94A-9FA2-33F4F6A5FA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584D3" w14:textId="77777777" w:rsidR="00897914" w:rsidRDefault="00897914" w:rsidP="00650259">
      <w:pPr>
        <w:spacing w:after="0" w:line="240" w:lineRule="auto"/>
      </w:pPr>
      <w:r>
        <w:separator/>
      </w:r>
    </w:p>
  </w:footnote>
  <w:footnote w:type="continuationSeparator" w:id="0">
    <w:p w14:paraId="3053EF55" w14:textId="77777777" w:rsidR="00897914" w:rsidRDefault="0089791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DA196" w14:textId="77777777" w:rsidR="00EC75A3" w:rsidRDefault="00EC75A3" w:rsidP="00EC75A3">
    <w:pPr>
      <w:pStyle w:val="Header"/>
    </w:pPr>
    <w:r w:rsidRPr="004D6C68">
      <w:rPr>
        <w:lang w:val="en-GB" w:eastAsia="en-GB"/>
      </w:rPr>
      <w:drawing>
        <wp:inline distT="0" distB="0" distL="0" distR="0" wp14:anchorId="69B22BF5" wp14:editId="734D5621">
          <wp:extent cx="2103048" cy="735619"/>
          <wp:effectExtent l="19050" t="0" r="0" b="0"/>
          <wp:docPr id="4" name="Picture 4" descr="logo-ECML-20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CML-201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7262" cy="751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EE210D" wp14:editId="6276F3AB">
              <wp:simplePos x="0" y="0"/>
              <wp:positionH relativeFrom="column">
                <wp:posOffset>2273935</wp:posOffset>
              </wp:positionH>
              <wp:positionV relativeFrom="paragraph">
                <wp:posOffset>-99695</wp:posOffset>
              </wp:positionV>
              <wp:extent cx="4847590" cy="1948180"/>
              <wp:effectExtent l="0" t="0" r="0" b="0"/>
              <wp:wrapNone/>
              <wp:docPr id="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7590" cy="1948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160F9" w14:textId="77777777" w:rsidR="00EC75A3" w:rsidRDefault="00EC75A3" w:rsidP="00EC75A3">
                          <w:r w:rsidRPr="008308B6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7319D1F" wp14:editId="65656196">
                                <wp:extent cx="4511040" cy="1691640"/>
                                <wp:effectExtent l="0" t="0" r="3810" b="381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11040" cy="1691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EE21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9.05pt;margin-top:-7.85pt;width:381.7pt;height:1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" stroked="f">
              <v:textbox>
                <w:txbxContent>
                  <w:p w14:paraId="1BC160F9" w14:textId="77777777" w:rsidR="00EC75A3" w:rsidRDefault="00EC75A3" w:rsidP="00EC75A3">
                    <w:r w:rsidRPr="008308B6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7319D1F" wp14:editId="65656196">
                          <wp:extent cx="4511040" cy="1691640"/>
                          <wp:effectExtent l="0" t="0" r="3810" b="381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11040" cy="1691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C0CFF7E" w14:textId="77777777" w:rsidR="00EC75A3" w:rsidRDefault="00EC75A3" w:rsidP="00EC75A3">
    <w:pPr>
      <w:pStyle w:val="Header"/>
      <w:jc w:val="center"/>
    </w:pPr>
  </w:p>
  <w:p w14:paraId="7D9070DD" w14:textId="77777777" w:rsidR="00EC75A3" w:rsidRDefault="00EC75A3"/>
  <w:tbl>
    <w:tblPr>
      <w:tblW w:w="0" w:type="auto"/>
      <w:tblLook w:val="04A0" w:firstRow="1" w:lastRow="0" w:firstColumn="1" w:lastColumn="0" w:noHBand="0" w:noVBand="1"/>
    </w:tblPr>
    <w:tblGrid>
      <w:gridCol w:w="709"/>
      <w:gridCol w:w="7732"/>
    </w:tblGrid>
    <w:tr w:rsidR="00897914" w:rsidRPr="000E44CC" w14:paraId="565562B7" w14:textId="77777777" w:rsidTr="00166988">
      <w:trPr>
        <w:trHeight w:val="990"/>
      </w:trPr>
      <w:tc>
        <w:tcPr>
          <w:tcW w:w="709" w:type="dxa"/>
          <w:vAlign w:val="center"/>
        </w:tcPr>
        <w:p w14:paraId="56A3AF9E" w14:textId="6EFAB6D3" w:rsidR="00EC75A3" w:rsidRPr="000E44CC" w:rsidRDefault="00EC75A3" w:rsidP="00EC75A3">
          <w:pPr>
            <w:pStyle w:val="Header"/>
            <w:rPr>
              <w:b w:val="0"/>
              <w:bCs/>
              <w:color w:val="auto"/>
              <w:sz w:val="36"/>
              <w:szCs w:val="20"/>
            </w:rPr>
          </w:pPr>
          <w:bookmarkStart w:id="1" w:name="_Hlk521325785"/>
        </w:p>
      </w:tc>
      <w:tc>
        <w:tcPr>
          <w:tcW w:w="7732" w:type="dxa"/>
          <w:vAlign w:val="center"/>
        </w:tcPr>
        <w:p w14:paraId="6E5960FC" w14:textId="77777777" w:rsidR="00166988" w:rsidRDefault="00166988" w:rsidP="00166988">
          <w:pPr>
            <w:pStyle w:val="Header"/>
            <w:jc w:val="center"/>
            <w:rPr>
              <w:rFonts w:ascii="Arial" w:hAnsi="Arial" w:cs="Arial"/>
              <w:b w:val="0"/>
              <w:bCs/>
              <w:color w:val="auto"/>
              <w:sz w:val="36"/>
              <w:szCs w:val="20"/>
            </w:rPr>
          </w:pPr>
        </w:p>
        <w:p w14:paraId="60952FBD" w14:textId="6EFF8BE0" w:rsidR="0090596C" w:rsidRPr="000E44CC" w:rsidRDefault="00252A28" w:rsidP="00166988">
          <w:pPr>
            <w:pStyle w:val="Header"/>
            <w:jc w:val="center"/>
            <w:rPr>
              <w:rFonts w:ascii="Arial" w:hAnsi="Arial" w:cs="Arial"/>
              <w:b w:val="0"/>
              <w:bCs/>
              <w:color w:val="auto"/>
              <w:sz w:val="36"/>
              <w:szCs w:val="20"/>
            </w:rPr>
          </w:pPr>
          <w:r w:rsidRPr="000E44CC">
            <w:rPr>
              <w:rFonts w:ascii="Arial" w:hAnsi="Arial" w:cs="Arial"/>
              <w:b w:val="0"/>
              <w:bCs/>
              <w:color w:val="auto"/>
              <w:sz w:val="36"/>
              <w:szCs w:val="20"/>
            </w:rPr>
            <w:t>BANK REFERENCE</w:t>
          </w:r>
        </w:p>
      </w:tc>
    </w:tr>
    <w:bookmarkEnd w:id="1"/>
  </w:tbl>
  <w:p w14:paraId="24B8E664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73292785">
    <w:abstractNumId w:val="11"/>
  </w:num>
  <w:num w:numId="2" w16cid:durableId="1112090381">
    <w:abstractNumId w:val="7"/>
  </w:num>
  <w:num w:numId="3" w16cid:durableId="532694449">
    <w:abstractNumId w:val="15"/>
  </w:num>
  <w:num w:numId="4" w16cid:durableId="996031571">
    <w:abstractNumId w:val="12"/>
  </w:num>
  <w:num w:numId="5" w16cid:durableId="1448937275">
    <w:abstractNumId w:val="13"/>
  </w:num>
  <w:num w:numId="6" w16cid:durableId="1901016414">
    <w:abstractNumId w:val="19"/>
  </w:num>
  <w:num w:numId="7" w16cid:durableId="1493326134">
    <w:abstractNumId w:val="6"/>
  </w:num>
  <w:num w:numId="8" w16cid:durableId="1229419296">
    <w:abstractNumId w:val="10"/>
  </w:num>
  <w:num w:numId="9" w16cid:durableId="1468086024">
    <w:abstractNumId w:val="17"/>
  </w:num>
  <w:num w:numId="10" w16cid:durableId="1880512289">
    <w:abstractNumId w:val="1"/>
  </w:num>
  <w:num w:numId="11" w16cid:durableId="1222713787">
    <w:abstractNumId w:val="5"/>
  </w:num>
  <w:num w:numId="12" w16cid:durableId="1386369201">
    <w:abstractNumId w:val="0"/>
  </w:num>
  <w:num w:numId="13" w16cid:durableId="1678002235">
    <w:abstractNumId w:val="2"/>
  </w:num>
  <w:num w:numId="14" w16cid:durableId="6905636">
    <w:abstractNumId w:val="9"/>
  </w:num>
  <w:num w:numId="15" w16cid:durableId="1206679579">
    <w:abstractNumId w:val="8"/>
  </w:num>
  <w:num w:numId="16" w16cid:durableId="436027653">
    <w:abstractNumId w:val="16"/>
  </w:num>
  <w:num w:numId="17" w16cid:durableId="1494638514">
    <w:abstractNumId w:val="3"/>
  </w:num>
  <w:num w:numId="18" w16cid:durableId="1075859514">
    <w:abstractNumId w:val="21"/>
  </w:num>
  <w:num w:numId="19" w16cid:durableId="49766175">
    <w:abstractNumId w:val="18"/>
  </w:num>
  <w:num w:numId="20" w16cid:durableId="1279875431">
    <w:abstractNumId w:val="14"/>
  </w:num>
  <w:num w:numId="21" w16cid:durableId="983390536">
    <w:abstractNumId w:val="20"/>
  </w:num>
  <w:num w:numId="22" w16cid:durableId="104294678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914"/>
    <w:rsid w:val="000456E1"/>
    <w:rsid w:val="00052382"/>
    <w:rsid w:val="0006568A"/>
    <w:rsid w:val="00076F0F"/>
    <w:rsid w:val="00084253"/>
    <w:rsid w:val="000D1F49"/>
    <w:rsid w:val="000E44CC"/>
    <w:rsid w:val="00166988"/>
    <w:rsid w:val="001727CA"/>
    <w:rsid w:val="001D33F1"/>
    <w:rsid w:val="00252A28"/>
    <w:rsid w:val="002928D0"/>
    <w:rsid w:val="002B5B87"/>
    <w:rsid w:val="002C56E6"/>
    <w:rsid w:val="00325591"/>
    <w:rsid w:val="00361E11"/>
    <w:rsid w:val="003A4871"/>
    <w:rsid w:val="003B4744"/>
    <w:rsid w:val="003E2515"/>
    <w:rsid w:val="003F0847"/>
    <w:rsid w:val="0040090B"/>
    <w:rsid w:val="00414753"/>
    <w:rsid w:val="004531EE"/>
    <w:rsid w:val="0046302A"/>
    <w:rsid w:val="00487D2D"/>
    <w:rsid w:val="004D5D62"/>
    <w:rsid w:val="005112D0"/>
    <w:rsid w:val="00577E06"/>
    <w:rsid w:val="00580C23"/>
    <w:rsid w:val="00590C78"/>
    <w:rsid w:val="00591577"/>
    <w:rsid w:val="005A3BF7"/>
    <w:rsid w:val="005F2035"/>
    <w:rsid w:val="005F7990"/>
    <w:rsid w:val="00607293"/>
    <w:rsid w:val="0063739C"/>
    <w:rsid w:val="00650259"/>
    <w:rsid w:val="00705E0E"/>
    <w:rsid w:val="00770F25"/>
    <w:rsid w:val="007A35A8"/>
    <w:rsid w:val="007B0A85"/>
    <w:rsid w:val="007C6A52"/>
    <w:rsid w:val="007F7B5D"/>
    <w:rsid w:val="0082043E"/>
    <w:rsid w:val="008216E7"/>
    <w:rsid w:val="00836129"/>
    <w:rsid w:val="00874141"/>
    <w:rsid w:val="00897914"/>
    <w:rsid w:val="008E203A"/>
    <w:rsid w:val="008E487E"/>
    <w:rsid w:val="0090596C"/>
    <w:rsid w:val="0091229C"/>
    <w:rsid w:val="00940E73"/>
    <w:rsid w:val="009638C7"/>
    <w:rsid w:val="0098597D"/>
    <w:rsid w:val="009E1E86"/>
    <w:rsid w:val="009F619A"/>
    <w:rsid w:val="009F6DDE"/>
    <w:rsid w:val="00A370A8"/>
    <w:rsid w:val="00A61D8B"/>
    <w:rsid w:val="00B032B4"/>
    <w:rsid w:val="00BD1FF4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CF2FFC"/>
    <w:rsid w:val="00D16163"/>
    <w:rsid w:val="00DB3FAD"/>
    <w:rsid w:val="00DE7B46"/>
    <w:rsid w:val="00E139C4"/>
    <w:rsid w:val="00E14CA3"/>
    <w:rsid w:val="00E61C09"/>
    <w:rsid w:val="00E677FE"/>
    <w:rsid w:val="00EB3B58"/>
    <w:rsid w:val="00EC7359"/>
    <w:rsid w:val="00EC75A3"/>
    <w:rsid w:val="00EE3054"/>
    <w:rsid w:val="00F00606"/>
    <w:rsid w:val="00F01256"/>
    <w:rsid w:val="00F52451"/>
    <w:rsid w:val="00F9257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30196"/>
  <w15:chartTrackingRefBased/>
  <w15:docId w15:val="{D961EF76-BD10-4605-9E41-4930EB119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166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header" Target="header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hyperlink" Target="mailto:anja.bilanovic@ecml.at" TargetMode="External" /><Relationship Id="rId5" Type="http://schemas.openxmlformats.org/officeDocument/2006/relationships/numbering" Target="numbering.xml" /><Relationship Id="rId10" Type="http://schemas.openxmlformats.org/officeDocument/2006/relationships/endnotes" Target="endnotes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 /><Relationship Id="rId1" Type="http://schemas.openxmlformats.org/officeDocument/2006/relationships/image" Target="media/image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garcia\AppData\Roaming\Microsoft\Templates\Formular%20f&#252;r%20Verzeichnissammlungen.dotx" TargetMode="External" 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customXml/itemProps4.xml><?xml version="1.0" encoding="utf-8"?>
<ds:datastoreItem xmlns:ds="http://schemas.openxmlformats.org/officeDocument/2006/customXml" ds:itemID="{497E05F7-9636-4389-A47D-9C50BEE60D9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Formular%20für%20Verzeichnissammlungen.dotx</Template>
  <TotalTime>0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Garcia-Magana</dc:creator>
  <cp:keywords/>
  <dc:description/>
  <cp:lastModifiedBy>Lis Polzleitner</cp:lastModifiedBy>
  <cp:revision>2</cp:revision>
  <dcterms:created xsi:type="dcterms:W3CDTF">2025-11-12T08:49:00Z</dcterms:created>
  <dcterms:modified xsi:type="dcterms:W3CDTF">2025-11-12T08:49:00Z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