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8E736" w14:textId="6120E99D" w:rsidR="00D16FF8" w:rsidRPr="00F65E87" w:rsidRDefault="00AD43AB">
      <w:pPr>
        <w:pStyle w:val="Heading1"/>
      </w:pPr>
      <w:r>
        <w:t xml:space="preserve">1st </w:t>
      </w:r>
      <w:proofErr w:type="spellStart"/>
      <w:r>
        <w:t>test</w:t>
      </w:r>
      <w:proofErr w:type="spellEnd"/>
      <w:r>
        <w:t xml:space="preserve"> </w:t>
      </w:r>
    </w:p>
    <w:tbl>
      <w:tblPr>
        <w:tblW w:w="5075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Die erste Tabelle weist Testinformationen, einschließlich Kursleiter, Name, Kurs und Zeitraum auf. Zweite Tabelle enthält das Datum"/>
      </w:tblPr>
      <w:tblGrid>
        <w:gridCol w:w="1396"/>
        <w:gridCol w:w="3121"/>
        <w:gridCol w:w="1060"/>
        <w:gridCol w:w="3428"/>
      </w:tblGrid>
      <w:tr w:rsidR="00D16FF8" w:rsidRPr="00F65E87" w14:paraId="631CAE6E" w14:textId="77777777" w:rsidTr="2BE3BC4C">
        <w:trPr>
          <w:jc w:val="center"/>
        </w:trPr>
        <w:tc>
          <w:tcPr>
            <w:tcW w:w="1435" w:type="dxa"/>
            <w:tcBorders>
              <w:bottom w:val="single" w:sz="12" w:space="0" w:color="7F7F7F" w:themeColor="text1" w:themeTint="80"/>
            </w:tcBorders>
          </w:tcPr>
          <w:p w14:paraId="79FAD6D5" w14:textId="795E7A67" w:rsidR="00F65E87" w:rsidRPr="00F65E87" w:rsidRDefault="00507E75" w:rsidP="00A26BCF">
            <w:pPr>
              <w:pStyle w:val="Heading2"/>
            </w:pPr>
            <w:r>
              <w:t>Da</w:t>
            </w:r>
            <w:r w:rsidR="00520BBF">
              <w:t>te</w:t>
            </w:r>
          </w:p>
        </w:tc>
        <w:tc>
          <w:tcPr>
            <w:tcW w:w="3240" w:type="dxa"/>
            <w:tcBorders>
              <w:bottom w:val="single" w:sz="12" w:space="0" w:color="7F7F7F" w:themeColor="text1" w:themeTint="80"/>
            </w:tcBorders>
          </w:tcPr>
          <w:p w14:paraId="2710AFE1" w14:textId="013B6589" w:rsidR="00D16FF8" w:rsidRPr="00F65E87" w:rsidRDefault="6AAB8614" w:rsidP="004B4ED7">
            <w:r>
              <w:t>08</w:t>
            </w:r>
            <w:r w:rsidR="00507E75">
              <w:t>/11/2</w:t>
            </w:r>
            <w:r w:rsidR="2DF0D5EC">
              <w:t>2</w:t>
            </w:r>
          </w:p>
        </w:tc>
        <w:tc>
          <w:tcPr>
            <w:tcW w:w="1080" w:type="dxa"/>
            <w:tcBorders>
              <w:bottom w:val="single" w:sz="12" w:space="0" w:color="7F7F7F" w:themeColor="text1" w:themeTint="80"/>
            </w:tcBorders>
          </w:tcPr>
          <w:p w14:paraId="46380003" w14:textId="47084A40" w:rsidR="00D16FF8" w:rsidRPr="00F65E87" w:rsidRDefault="00520BBF" w:rsidP="00A26BCF">
            <w:pPr>
              <w:pStyle w:val="Heading2"/>
            </w:pPr>
            <w:r>
              <w:t>Class</w:t>
            </w:r>
            <w:r w:rsidR="00507E75">
              <w:t xml:space="preserve"> </w:t>
            </w:r>
          </w:p>
        </w:tc>
        <w:tc>
          <w:tcPr>
            <w:tcW w:w="3595" w:type="dxa"/>
            <w:tcBorders>
              <w:bottom w:val="single" w:sz="12" w:space="0" w:color="7F7F7F" w:themeColor="text1" w:themeTint="80"/>
            </w:tcBorders>
          </w:tcPr>
          <w:p w14:paraId="6D65528C" w14:textId="6037B022" w:rsidR="00D16FF8" w:rsidRPr="00F65E87" w:rsidRDefault="00507E75" w:rsidP="004B4ED7">
            <w:r>
              <w:t>4F</w:t>
            </w:r>
          </w:p>
        </w:tc>
      </w:tr>
    </w:tbl>
    <w:tbl>
      <w:tblPr>
        <w:tblStyle w:val="TableGridLight"/>
        <w:tblW w:w="5075" w:type="pct"/>
        <w:jc w:val="center"/>
        <w:tblBorders>
          <w:top w:val="none" w:sz="0" w:space="0" w:color="auto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Die erste Tabelle weist Testinformationen, einschließlich Kursleiter, Name, Kurs und Zeitraum auf. Zweite Tabelle enthält das Datum"/>
      </w:tblPr>
      <w:tblGrid>
        <w:gridCol w:w="1386"/>
        <w:gridCol w:w="7619"/>
      </w:tblGrid>
      <w:tr w:rsidR="004B4ED7" w:rsidRPr="00F65E87" w14:paraId="7E4FD3E9" w14:textId="77777777" w:rsidTr="00507E75">
        <w:trPr>
          <w:jc w:val="center"/>
        </w:trPr>
        <w:tc>
          <w:tcPr>
            <w:tcW w:w="1386" w:type="dxa"/>
          </w:tcPr>
          <w:p w14:paraId="71009AE2" w14:textId="41D69BB9" w:rsidR="004B4ED7" w:rsidRPr="00F65E87" w:rsidRDefault="00507E75" w:rsidP="00F65E87">
            <w:pPr>
              <w:pStyle w:val="Heading2"/>
              <w:spacing w:after="120" w:line="276" w:lineRule="auto"/>
              <w:outlineLvl w:val="1"/>
            </w:pPr>
            <w:r>
              <w:t>Name</w:t>
            </w:r>
          </w:p>
        </w:tc>
        <w:tc>
          <w:tcPr>
            <w:tcW w:w="7619" w:type="dxa"/>
          </w:tcPr>
          <w:p w14:paraId="3F42BCBF" w14:textId="536CE928" w:rsidR="004B4ED7" w:rsidRPr="00F65E87" w:rsidRDefault="004B4ED7" w:rsidP="00F65E87">
            <w:pPr>
              <w:spacing w:after="120" w:line="276" w:lineRule="auto"/>
            </w:pPr>
          </w:p>
        </w:tc>
      </w:tr>
    </w:tbl>
    <w:p w14:paraId="2F48B5A5" w14:textId="737396E3" w:rsidR="00507E75" w:rsidRDefault="00507E75">
      <w:pPr>
        <w:pStyle w:val="Anweisungen"/>
        <w:rPr>
          <w:lang w:val="en-US"/>
        </w:rPr>
      </w:pPr>
      <w:r>
        <w:rPr>
          <w:lang w:val="en-US"/>
        </w:rPr>
        <w:t>Part 1</w:t>
      </w:r>
      <w:r w:rsidR="00C06D79">
        <w:rPr>
          <w:lang w:val="en-US"/>
        </w:rPr>
        <w:t xml:space="preserve"> (Just Listening and Speaking</w:t>
      </w:r>
      <w:r w:rsidR="00EE7480">
        <w:rPr>
          <w:lang w:val="en-US"/>
        </w:rPr>
        <w:t xml:space="preserve"> Pre-Intermediate / Harmer</w:t>
      </w:r>
      <w:r w:rsidR="00C06D79">
        <w:rPr>
          <w:lang w:val="en-US"/>
        </w:rPr>
        <w:t xml:space="preserve">) </w:t>
      </w:r>
      <w:r w:rsidR="00CD3FC6">
        <w:rPr>
          <w:noProof/>
          <w:lang w:val="en-US"/>
        </w:rPr>
      </w:r>
      <w:r w:rsidR="00CD3FC6">
        <w:rPr>
          <w:noProof/>
          <w:lang w:val="en-US"/>
        </w:rPr>
        <w:object w:dxaOrig="1351" w:dyaOrig="811" w14:anchorId="0E9B3A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7.5pt;height:41.25pt;mso-width-percent:0;mso-height-percent:0;mso-width-percent:0;mso-height-percent:0" o:ole="">
            <v:imagedata r:id="rId7" o:title=""/>
          </v:shape>
          <o:OLEObject Type="Embed" ProgID="Package" ShapeID="_x0000_i1025" DrawAspect="Content" ObjectID="_1728193783" r:id="rId8"/>
        </w:object>
      </w:r>
      <w:r w:rsidR="00CD3FC6">
        <w:rPr>
          <w:noProof/>
          <w:lang w:val="en-US"/>
        </w:rPr>
      </w:r>
      <w:r w:rsidR="00CD3FC6">
        <w:rPr>
          <w:noProof/>
          <w:lang w:val="en-US"/>
        </w:rPr>
        <w:object w:dxaOrig="1351" w:dyaOrig="811" w14:anchorId="52366202">
          <v:shape id="_x0000_i1026" type="#_x0000_t75" alt="" style="width:67.5pt;height:41.25pt;mso-width-percent:0;mso-height-percent:0;mso-width-percent:0;mso-height-percent:0" o:ole="">
            <v:imagedata r:id="rId9" o:title=""/>
          </v:shape>
          <o:OLEObject Type="Embed" ProgID="Package" ShapeID="_x0000_i1026" DrawAspect="Content" ObjectID="_1728193784" r:id="rId10"/>
        </w:object>
      </w:r>
    </w:p>
    <w:p w14:paraId="57817A65" w14:textId="44527E98" w:rsidR="00D16FF8" w:rsidRPr="00507E75" w:rsidRDefault="00507E75">
      <w:pPr>
        <w:pStyle w:val="Anweisungen"/>
        <w:rPr>
          <w:lang w:val="en-US"/>
        </w:rPr>
      </w:pPr>
      <w:r w:rsidRPr="00507E75">
        <w:rPr>
          <w:lang w:val="en-US"/>
        </w:rPr>
        <w:t xml:space="preserve">Listen to the </w:t>
      </w:r>
      <w:r w:rsidR="00C06D79">
        <w:rPr>
          <w:lang w:val="en-US"/>
        </w:rPr>
        <w:t>a</w:t>
      </w:r>
      <w:r w:rsidRPr="00507E75">
        <w:rPr>
          <w:lang w:val="en-US"/>
        </w:rPr>
        <w:t>udio a</w:t>
      </w:r>
      <w:r>
        <w:rPr>
          <w:lang w:val="en-US"/>
        </w:rPr>
        <w:t xml:space="preserve">nd answer the questions </w:t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  <w:t>14P</w:t>
      </w:r>
    </w:p>
    <w:p w14:paraId="1D414C23" w14:textId="797EE3C9" w:rsidR="00D16FF8" w:rsidRPr="00507E75" w:rsidRDefault="00507E75" w:rsidP="00494233">
      <w:pPr>
        <w:pStyle w:val="Heading3"/>
        <w:rPr>
          <w:lang w:val="en-US"/>
        </w:rPr>
      </w:pPr>
      <w:r w:rsidRPr="00507E75">
        <w:rPr>
          <w:lang w:val="en-US"/>
        </w:rPr>
        <w:t>How old is</w:t>
      </w:r>
      <w:r>
        <w:rPr>
          <w:lang w:val="en-US"/>
        </w:rPr>
        <w:t xml:space="preserve"> the babysitter?</w:t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  <w:t>2</w:t>
      </w:r>
    </w:p>
    <w:p w14:paraId="6D128D37" w14:textId="78355933" w:rsidR="00D16FF8" w:rsidRPr="00507E75" w:rsidRDefault="00D16FF8">
      <w:pPr>
        <w:rPr>
          <w:lang w:val="en-US"/>
        </w:rPr>
      </w:pPr>
    </w:p>
    <w:p w14:paraId="7BC06127" w14:textId="52F090EE" w:rsidR="00D16FF8" w:rsidRPr="00507E75" w:rsidRDefault="00507E75" w:rsidP="00703EE4">
      <w:pPr>
        <w:pStyle w:val="Heading3"/>
        <w:rPr>
          <w:lang w:val="en-US"/>
        </w:rPr>
      </w:pPr>
      <w:r w:rsidRPr="00507E75">
        <w:rPr>
          <w:lang w:val="en-US"/>
        </w:rPr>
        <w:t>Why did the babysitter w</w:t>
      </w:r>
      <w:r>
        <w:rPr>
          <w:lang w:val="en-US"/>
        </w:rPr>
        <w:t>atch TV?</w:t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  <w:t>2</w:t>
      </w:r>
    </w:p>
    <w:p w14:paraId="1E5BFDD8" w14:textId="5C854826" w:rsidR="00D16FF8" w:rsidRPr="00507E75" w:rsidRDefault="00D16FF8">
      <w:pPr>
        <w:rPr>
          <w:lang w:val="en-US"/>
        </w:rPr>
      </w:pPr>
    </w:p>
    <w:p w14:paraId="4A2617DE" w14:textId="7E3B195C" w:rsidR="00D16FF8" w:rsidRPr="00507E75" w:rsidRDefault="00507E75">
      <w:pPr>
        <w:pStyle w:val="Heading3"/>
        <w:rPr>
          <w:lang w:val="en-US"/>
        </w:rPr>
      </w:pPr>
      <w:r w:rsidRPr="00507E75">
        <w:rPr>
          <w:lang w:val="en-US"/>
        </w:rPr>
        <w:t>How did the bab</w:t>
      </w:r>
      <w:r w:rsidR="001D7400">
        <w:rPr>
          <w:lang w:val="en-US"/>
        </w:rPr>
        <w:t>y</w:t>
      </w:r>
      <w:r w:rsidRPr="00507E75">
        <w:rPr>
          <w:lang w:val="en-US"/>
        </w:rPr>
        <w:t>sitter f</w:t>
      </w:r>
      <w:r>
        <w:rPr>
          <w:lang w:val="en-US"/>
        </w:rPr>
        <w:t xml:space="preserve">eel after the </w:t>
      </w:r>
      <w:r w:rsidR="004D596F">
        <w:rPr>
          <w:lang w:val="en-US"/>
        </w:rPr>
        <w:t>second</w:t>
      </w:r>
      <w:r>
        <w:rPr>
          <w:lang w:val="en-US"/>
        </w:rPr>
        <w:t xml:space="preserve"> phone call?</w:t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  <w:t>2</w:t>
      </w:r>
    </w:p>
    <w:p w14:paraId="326E75AB" w14:textId="4FE728C1" w:rsidR="00D16FF8" w:rsidRPr="00507E75" w:rsidRDefault="00507E75">
      <w:pPr>
        <w:rPr>
          <w:lang w:val="en-US"/>
        </w:rPr>
      </w:pPr>
      <w:r>
        <w:rPr>
          <w:rFonts w:ascii="Wingdings" w:eastAsia="Wingdings" w:hAnsi="Wingdings" w:cs="Wingdings"/>
          <w:lang w:val="en-US"/>
        </w:rPr>
        <w:t>¨</w:t>
      </w:r>
      <w:r>
        <w:rPr>
          <w:lang w:val="en-US"/>
        </w:rPr>
        <w:t xml:space="preserve"> </w:t>
      </w:r>
      <w:r w:rsidR="00750037">
        <w:rPr>
          <w:lang w:val="en-US"/>
        </w:rPr>
        <w:t>extremely scared</w:t>
      </w:r>
      <w:r>
        <w:rPr>
          <w:lang w:val="en-US"/>
        </w:rPr>
        <w:t xml:space="preserve"> </w:t>
      </w:r>
      <w:r>
        <w:rPr>
          <w:rFonts w:ascii="Wingdings" w:eastAsia="Wingdings" w:hAnsi="Wingdings" w:cs="Wingdings"/>
          <w:lang w:val="en-US"/>
        </w:rPr>
        <w:t>¨</w:t>
      </w:r>
      <w:r>
        <w:rPr>
          <w:lang w:val="en-US"/>
        </w:rPr>
        <w:t xml:space="preserve"> </w:t>
      </w:r>
      <w:r w:rsidR="00750037">
        <w:rPr>
          <w:lang w:val="en-US"/>
        </w:rPr>
        <w:t xml:space="preserve">quite </w:t>
      </w:r>
      <w:r>
        <w:rPr>
          <w:lang w:val="en-US"/>
        </w:rPr>
        <w:t xml:space="preserve">angry </w:t>
      </w:r>
      <w:r>
        <w:rPr>
          <w:rFonts w:ascii="Wingdings" w:eastAsia="Wingdings" w:hAnsi="Wingdings" w:cs="Wingdings"/>
          <w:lang w:val="en-US"/>
        </w:rPr>
        <w:t>¨</w:t>
      </w:r>
      <w:r>
        <w:rPr>
          <w:lang w:val="en-US"/>
        </w:rPr>
        <w:t xml:space="preserve"> </w:t>
      </w:r>
      <w:r w:rsidR="00750037">
        <w:rPr>
          <w:lang w:val="en-US"/>
        </w:rPr>
        <w:t xml:space="preserve">a bit </w:t>
      </w:r>
      <w:r>
        <w:rPr>
          <w:lang w:val="en-US"/>
        </w:rPr>
        <w:t xml:space="preserve">worried </w:t>
      </w:r>
      <w:r>
        <w:rPr>
          <w:rFonts w:ascii="Wingdings" w:eastAsia="Wingdings" w:hAnsi="Wingdings" w:cs="Wingdings"/>
          <w:lang w:val="en-US"/>
        </w:rPr>
        <w:t>¨</w:t>
      </w:r>
      <w:r>
        <w:rPr>
          <w:lang w:val="en-US"/>
        </w:rPr>
        <w:t xml:space="preserve"> </w:t>
      </w:r>
      <w:r w:rsidR="00750037">
        <w:rPr>
          <w:lang w:val="en-US"/>
        </w:rPr>
        <w:t xml:space="preserve">very </w:t>
      </w:r>
      <w:r>
        <w:rPr>
          <w:lang w:val="en-US"/>
        </w:rPr>
        <w:t xml:space="preserve">annoyed </w:t>
      </w:r>
      <w:r>
        <w:rPr>
          <w:rFonts w:ascii="Wingdings" w:eastAsia="Wingdings" w:hAnsi="Wingdings" w:cs="Wingdings"/>
          <w:lang w:val="en-US"/>
        </w:rPr>
        <w:t>¨</w:t>
      </w:r>
      <w:r>
        <w:rPr>
          <w:lang w:val="en-US"/>
        </w:rPr>
        <w:t xml:space="preserve"> </w:t>
      </w:r>
      <w:r w:rsidR="00750037">
        <w:rPr>
          <w:lang w:val="en-US"/>
        </w:rPr>
        <w:t>a little bored</w:t>
      </w:r>
    </w:p>
    <w:p w14:paraId="52A4E8AD" w14:textId="2B15AC2E" w:rsidR="00D16FF8" w:rsidRPr="00507E75" w:rsidRDefault="00507E75">
      <w:pPr>
        <w:pStyle w:val="Heading3"/>
        <w:rPr>
          <w:lang w:val="en-US"/>
        </w:rPr>
      </w:pPr>
      <w:r w:rsidRPr="00507E75">
        <w:rPr>
          <w:lang w:val="en-US"/>
        </w:rPr>
        <w:t>Who did the girl t</w:t>
      </w:r>
      <w:r>
        <w:rPr>
          <w:lang w:val="en-US"/>
        </w:rPr>
        <w:t>hink the caller was after the second call?</w:t>
      </w:r>
      <w:r w:rsidR="00C16AD2">
        <w:rPr>
          <w:lang w:val="en-US"/>
        </w:rPr>
        <w:tab/>
      </w:r>
      <w:r w:rsidR="00C16AD2">
        <w:rPr>
          <w:lang w:val="en-US"/>
        </w:rPr>
        <w:tab/>
        <w:t>2</w:t>
      </w:r>
    </w:p>
    <w:p w14:paraId="1B7F2099" w14:textId="429879DB" w:rsidR="00D16FF8" w:rsidRPr="00507E75" w:rsidRDefault="00D16FF8">
      <w:pPr>
        <w:rPr>
          <w:lang w:val="en-US"/>
        </w:rPr>
      </w:pPr>
    </w:p>
    <w:p w14:paraId="771248B3" w14:textId="0264AB42" w:rsidR="00D16FF8" w:rsidRDefault="00507E75">
      <w:pPr>
        <w:pStyle w:val="Heading3"/>
        <w:rPr>
          <w:lang w:val="en-US"/>
        </w:rPr>
      </w:pPr>
      <w:r w:rsidRPr="00507E75">
        <w:rPr>
          <w:lang w:val="en-US"/>
        </w:rPr>
        <w:t xml:space="preserve">What did the caller </w:t>
      </w:r>
      <w:r>
        <w:rPr>
          <w:lang w:val="en-US"/>
        </w:rPr>
        <w:t>tell her to do?</w:t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  <w:t>2</w:t>
      </w:r>
    </w:p>
    <w:p w14:paraId="6D8EA3C8" w14:textId="77777777" w:rsidR="00507E75" w:rsidRPr="00507E75" w:rsidRDefault="00507E75" w:rsidP="00507E75">
      <w:pPr>
        <w:rPr>
          <w:lang w:val="en-US"/>
        </w:rPr>
      </w:pPr>
    </w:p>
    <w:p w14:paraId="142E22F9" w14:textId="2BFF90E0" w:rsidR="00507E75" w:rsidRDefault="00C06D79" w:rsidP="00507E75">
      <w:pPr>
        <w:pStyle w:val="Heading3"/>
        <w:rPr>
          <w:lang w:val="en-US"/>
        </w:rPr>
      </w:pPr>
      <w:r>
        <w:rPr>
          <w:lang w:val="en-US"/>
        </w:rPr>
        <w:t>What did she see when she went to the baby’s room?</w:t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  <w:t>2</w:t>
      </w:r>
    </w:p>
    <w:p w14:paraId="490072EA" w14:textId="77777777" w:rsidR="00507E75" w:rsidRPr="00507E75" w:rsidRDefault="00507E75" w:rsidP="00507E75">
      <w:pPr>
        <w:rPr>
          <w:lang w:val="en-US"/>
        </w:rPr>
      </w:pPr>
    </w:p>
    <w:p w14:paraId="31454749" w14:textId="03F5924C" w:rsidR="00507E75" w:rsidRDefault="00C06D79" w:rsidP="00507E75">
      <w:pPr>
        <w:pStyle w:val="Heading3"/>
        <w:rPr>
          <w:lang w:val="en-US"/>
        </w:rPr>
      </w:pPr>
      <w:r>
        <w:rPr>
          <w:lang w:val="en-US"/>
        </w:rPr>
        <w:t>What is a “cot”</w:t>
      </w:r>
      <w:r w:rsidR="00507E75">
        <w:rPr>
          <w:lang w:val="en-US"/>
        </w:rPr>
        <w:t>?</w:t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  <w:t>2</w:t>
      </w:r>
    </w:p>
    <w:p w14:paraId="49CC91E9" w14:textId="77777777" w:rsidR="00507E75" w:rsidRPr="00507E75" w:rsidRDefault="00507E75" w:rsidP="00507E75">
      <w:pPr>
        <w:rPr>
          <w:lang w:val="en-US"/>
        </w:rPr>
      </w:pPr>
    </w:p>
    <w:p w14:paraId="0D4AAA40" w14:textId="6E8D0CDF" w:rsidR="00507E75" w:rsidRPr="00C06D79" w:rsidRDefault="00507E75" w:rsidP="00C06D79">
      <w:pPr>
        <w:pStyle w:val="Heading3"/>
        <w:numPr>
          <w:ilvl w:val="0"/>
          <w:numId w:val="0"/>
        </w:numPr>
        <w:ind w:left="360" w:hanging="360"/>
        <w:rPr>
          <w:lang w:val="en-US"/>
        </w:rPr>
      </w:pPr>
    </w:p>
    <w:p w14:paraId="600D21E4" w14:textId="77777777" w:rsidR="00AD2C89" w:rsidRDefault="00AD2C89">
      <w:pPr>
        <w:rPr>
          <w:i/>
          <w:iCs/>
          <w:color w:val="595959" w:themeColor="text1" w:themeTint="A6"/>
          <w:lang w:val="en-US"/>
        </w:rPr>
      </w:pPr>
      <w:r>
        <w:rPr>
          <w:lang w:val="en-US"/>
        </w:rPr>
        <w:br w:type="page"/>
      </w:r>
    </w:p>
    <w:p w14:paraId="0E33A02F" w14:textId="7F4F8E18" w:rsidR="00C06D79" w:rsidRPr="00507E75" w:rsidRDefault="00EE7480" w:rsidP="00C06D79">
      <w:pPr>
        <w:pStyle w:val="Anweisungen"/>
        <w:rPr>
          <w:lang w:val="en-US"/>
        </w:rPr>
      </w:pPr>
      <w:r>
        <w:rPr>
          <w:lang w:val="en-US"/>
        </w:rPr>
        <w:lastRenderedPageBreak/>
        <w:t>Part 2 (</w:t>
      </w:r>
      <w:r w:rsidR="00C16AD2" w:rsidRPr="00C16AD2">
        <w:rPr>
          <w:rFonts w:eastAsia="Times New Roman"/>
          <w:color w:val="000000"/>
          <w:sz w:val="24"/>
          <w:szCs w:val="24"/>
          <w:lang w:val="en-US"/>
        </w:rPr>
        <w:t>:</w:t>
      </w:r>
      <w:hyperlink r:id="rId11" w:history="1">
        <w:r w:rsidR="00C16AD2" w:rsidRPr="008D1A0E">
          <w:rPr>
            <w:rStyle w:val="Hyperlink"/>
            <w:rFonts w:eastAsia="Times New Roman"/>
            <w:sz w:val="24"/>
            <w:szCs w:val="24"/>
            <w:lang w:val="en-US"/>
          </w:rPr>
          <w:t>https://www.youtube.com/watch?v=pdYNzbAkL6M</w:t>
        </w:r>
      </w:hyperlink>
      <w:r>
        <w:rPr>
          <w:lang w:val="en-US"/>
        </w:rPr>
        <w:t>)</w:t>
      </w:r>
      <w:r w:rsidR="00C16AD2">
        <w:rPr>
          <w:lang w:val="en-US"/>
        </w:rPr>
        <w:t xml:space="preserve"> </w:t>
      </w:r>
      <w:r>
        <w:rPr>
          <w:lang w:val="en-US"/>
        </w:rPr>
        <w:br/>
      </w:r>
      <w:r w:rsidR="00C06D79" w:rsidRPr="00507E75">
        <w:rPr>
          <w:lang w:val="en-US"/>
        </w:rPr>
        <w:t xml:space="preserve">Listen to the </w:t>
      </w:r>
      <w:r w:rsidR="00C06D79">
        <w:rPr>
          <w:lang w:val="en-US"/>
        </w:rPr>
        <w:t>a</w:t>
      </w:r>
      <w:r w:rsidR="00C06D79" w:rsidRPr="00507E75">
        <w:rPr>
          <w:lang w:val="en-US"/>
        </w:rPr>
        <w:t>udio a</w:t>
      </w:r>
      <w:r w:rsidR="00C06D79">
        <w:rPr>
          <w:lang w:val="en-US"/>
        </w:rPr>
        <w:t xml:space="preserve">nd answer the questions </w:t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</w:r>
      <w:r w:rsidR="00C16AD2">
        <w:rPr>
          <w:lang w:val="en-US"/>
        </w:rPr>
        <w:tab/>
        <w:t>6P</w:t>
      </w:r>
    </w:p>
    <w:p w14:paraId="4645B0A1" w14:textId="1325AB98" w:rsidR="00AD43AB" w:rsidRDefault="00AD43AB" w:rsidP="00152BD3">
      <w:pPr>
        <w:rPr>
          <w:lang w:val="en-US"/>
        </w:rPr>
      </w:pPr>
    </w:p>
    <w:p w14:paraId="2697833F" w14:textId="1DCB7CE6" w:rsidR="00C16AD2" w:rsidRPr="00C16AD2" w:rsidRDefault="00C16AD2" w:rsidP="00C16AD2">
      <w:pPr>
        <w:pStyle w:val="Heading3"/>
        <w:numPr>
          <w:ilvl w:val="0"/>
          <w:numId w:val="13"/>
        </w:numPr>
        <w:rPr>
          <w:lang w:val="en-US"/>
        </w:rPr>
      </w:pPr>
      <w:r w:rsidRPr="00C16AD2">
        <w:rPr>
          <w:lang w:val="en-US"/>
        </w:rPr>
        <w:t xml:space="preserve">Why did Emily wake up? </w:t>
      </w:r>
      <w:r w:rsidR="00F251A8">
        <w:rPr>
          <w:lang w:val="en-US"/>
        </w:rPr>
        <w:tab/>
      </w:r>
      <w:r w:rsidR="00F251A8">
        <w:rPr>
          <w:lang w:val="en-US"/>
        </w:rPr>
        <w:tab/>
      </w:r>
      <w:r w:rsidR="00F251A8">
        <w:rPr>
          <w:lang w:val="en-US"/>
        </w:rPr>
        <w:tab/>
      </w:r>
      <w:r w:rsidR="00F251A8">
        <w:rPr>
          <w:lang w:val="en-US"/>
        </w:rPr>
        <w:tab/>
      </w:r>
      <w:r w:rsidR="00F251A8">
        <w:rPr>
          <w:lang w:val="en-US"/>
        </w:rPr>
        <w:tab/>
      </w:r>
      <w:r w:rsidR="00F251A8">
        <w:rPr>
          <w:lang w:val="en-US"/>
        </w:rPr>
        <w:tab/>
      </w:r>
      <w:r w:rsidR="00F251A8">
        <w:rPr>
          <w:lang w:val="en-US"/>
        </w:rPr>
        <w:tab/>
        <w:t>1P</w:t>
      </w:r>
    </w:p>
    <w:p w14:paraId="1D92C315" w14:textId="77777777" w:rsidR="00C16AD2" w:rsidRPr="00507E75" w:rsidRDefault="00C16AD2" w:rsidP="00C16AD2">
      <w:pPr>
        <w:rPr>
          <w:lang w:val="en-US"/>
        </w:rPr>
      </w:pPr>
    </w:p>
    <w:p w14:paraId="2252C323" w14:textId="77777777" w:rsidR="00C16AD2" w:rsidRPr="00C06D79" w:rsidRDefault="00C16AD2" w:rsidP="00C16AD2">
      <w:pPr>
        <w:pStyle w:val="Heading3"/>
        <w:numPr>
          <w:ilvl w:val="0"/>
          <w:numId w:val="0"/>
        </w:numPr>
        <w:ind w:left="360" w:hanging="360"/>
        <w:rPr>
          <w:lang w:val="en-US"/>
        </w:rPr>
      </w:pPr>
    </w:p>
    <w:p w14:paraId="1726A178" w14:textId="67B52A20" w:rsidR="00C16AD2" w:rsidRDefault="00C16AD2" w:rsidP="00C16AD2">
      <w:pPr>
        <w:pStyle w:val="Heading3"/>
        <w:rPr>
          <w:lang w:val="en-US"/>
        </w:rPr>
      </w:pPr>
      <w:r>
        <w:rPr>
          <w:lang w:val="en-US"/>
        </w:rPr>
        <w:t xml:space="preserve"> How was Emily feeling when she was woken up the second time?</w:t>
      </w:r>
      <w:r w:rsidR="00F251A8">
        <w:rPr>
          <w:lang w:val="en-US"/>
        </w:rPr>
        <w:tab/>
        <w:t>1P</w:t>
      </w:r>
    </w:p>
    <w:p w14:paraId="400D343D" w14:textId="77777777" w:rsidR="00C16AD2" w:rsidRPr="00507E75" w:rsidRDefault="00C16AD2" w:rsidP="00C16AD2">
      <w:pPr>
        <w:rPr>
          <w:lang w:val="en-US"/>
        </w:rPr>
      </w:pPr>
    </w:p>
    <w:p w14:paraId="5599D21D" w14:textId="77777777" w:rsidR="00C16AD2" w:rsidRPr="00C06D79" w:rsidRDefault="00C16AD2" w:rsidP="00C16AD2">
      <w:pPr>
        <w:pStyle w:val="Heading3"/>
        <w:numPr>
          <w:ilvl w:val="0"/>
          <w:numId w:val="0"/>
        </w:numPr>
        <w:ind w:left="360" w:hanging="360"/>
        <w:rPr>
          <w:lang w:val="en-US"/>
        </w:rPr>
      </w:pPr>
    </w:p>
    <w:p w14:paraId="091E8718" w14:textId="48F099AD" w:rsidR="00C16AD2" w:rsidRDefault="00C16AD2" w:rsidP="00C16AD2">
      <w:pPr>
        <w:pStyle w:val="Heading3"/>
        <w:rPr>
          <w:lang w:val="en-US"/>
        </w:rPr>
      </w:pPr>
      <w:r>
        <w:rPr>
          <w:lang w:val="en-US"/>
        </w:rPr>
        <w:t>Wh</w:t>
      </w:r>
      <w:r w:rsidR="00F251A8">
        <w:rPr>
          <w:lang w:val="en-US"/>
        </w:rPr>
        <w:t>y did her grandfather come to see her</w:t>
      </w:r>
      <w:r>
        <w:rPr>
          <w:lang w:val="en-US"/>
        </w:rPr>
        <w:t>?</w:t>
      </w:r>
      <w:r w:rsidR="00F251A8">
        <w:rPr>
          <w:lang w:val="en-US"/>
        </w:rPr>
        <w:tab/>
      </w:r>
      <w:r w:rsidR="00F251A8">
        <w:rPr>
          <w:lang w:val="en-US"/>
        </w:rPr>
        <w:tab/>
      </w:r>
      <w:r w:rsidR="00F251A8">
        <w:rPr>
          <w:lang w:val="en-US"/>
        </w:rPr>
        <w:tab/>
      </w:r>
      <w:r w:rsidR="00F251A8">
        <w:rPr>
          <w:lang w:val="en-US"/>
        </w:rPr>
        <w:tab/>
      </w:r>
      <w:r w:rsidR="00F251A8">
        <w:rPr>
          <w:lang w:val="en-US"/>
        </w:rPr>
        <w:tab/>
        <w:t>1P</w:t>
      </w:r>
    </w:p>
    <w:p w14:paraId="73314E0D" w14:textId="77777777" w:rsidR="00C16AD2" w:rsidRPr="00507E75" w:rsidRDefault="00C16AD2" w:rsidP="00C16AD2">
      <w:pPr>
        <w:rPr>
          <w:lang w:val="en-US"/>
        </w:rPr>
      </w:pPr>
    </w:p>
    <w:p w14:paraId="458C3A9D" w14:textId="77777777" w:rsidR="00C16AD2" w:rsidRPr="00C06D79" w:rsidRDefault="00C16AD2" w:rsidP="00C16AD2">
      <w:pPr>
        <w:pStyle w:val="Heading3"/>
        <w:numPr>
          <w:ilvl w:val="0"/>
          <w:numId w:val="0"/>
        </w:numPr>
        <w:ind w:left="360" w:hanging="360"/>
        <w:rPr>
          <w:lang w:val="en-US"/>
        </w:rPr>
      </w:pPr>
    </w:p>
    <w:p w14:paraId="2FB17679" w14:textId="4A4221C8" w:rsidR="00C16AD2" w:rsidRDefault="00C16AD2" w:rsidP="00C16AD2">
      <w:pPr>
        <w:pStyle w:val="Heading3"/>
        <w:rPr>
          <w:lang w:val="en-US"/>
        </w:rPr>
      </w:pPr>
      <w:r>
        <w:rPr>
          <w:lang w:val="en-US"/>
        </w:rPr>
        <w:t>Why was her mother frightened when she saw what her grandma had given her? Explain in detail.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2P</w:t>
      </w:r>
    </w:p>
    <w:p w14:paraId="461AC6D7" w14:textId="77777777" w:rsidR="00C16AD2" w:rsidRPr="00507E75" w:rsidRDefault="00C16AD2" w:rsidP="00C16AD2">
      <w:pPr>
        <w:rPr>
          <w:lang w:val="en-US"/>
        </w:rPr>
      </w:pPr>
    </w:p>
    <w:p w14:paraId="7D53648E" w14:textId="77777777" w:rsidR="00C16AD2" w:rsidRDefault="00C16AD2" w:rsidP="00C16AD2">
      <w:pPr>
        <w:pStyle w:val="Heading3"/>
        <w:numPr>
          <w:ilvl w:val="0"/>
          <w:numId w:val="0"/>
        </w:numPr>
        <w:ind w:left="360" w:hanging="360"/>
        <w:rPr>
          <w:lang w:val="en-US"/>
        </w:rPr>
      </w:pPr>
    </w:p>
    <w:p w14:paraId="5C6C59E3" w14:textId="51491FBD" w:rsidR="00C16AD2" w:rsidRPr="00C06D79" w:rsidRDefault="00C16AD2" w:rsidP="00C16AD2">
      <w:pPr>
        <w:pStyle w:val="Heading3"/>
        <w:numPr>
          <w:ilvl w:val="0"/>
          <w:numId w:val="0"/>
        </w:numPr>
        <w:ind w:left="360" w:hanging="360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14:paraId="0168B03F" w14:textId="06E3A700" w:rsidR="00F251A8" w:rsidRDefault="00F251A8" w:rsidP="00F251A8">
      <w:pPr>
        <w:pStyle w:val="Heading3"/>
        <w:rPr>
          <w:lang w:val="en-US"/>
        </w:rPr>
      </w:pPr>
      <w:r>
        <w:rPr>
          <w:lang w:val="en-US"/>
        </w:rPr>
        <w:t xml:space="preserve">What does that mean? Who </w:t>
      </w:r>
      <w:r w:rsidR="00520BBF">
        <w:rPr>
          <w:lang w:val="en-US"/>
        </w:rPr>
        <w:t>came</w:t>
      </w:r>
      <w:r>
        <w:rPr>
          <w:lang w:val="en-US"/>
        </w:rPr>
        <w:t xml:space="preserve"> to see Emily?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1P</w:t>
      </w:r>
    </w:p>
    <w:p w14:paraId="283E0980" w14:textId="77777777" w:rsidR="00F251A8" w:rsidRPr="00507E75" w:rsidRDefault="00F251A8" w:rsidP="00F251A8">
      <w:pPr>
        <w:rPr>
          <w:lang w:val="en-US"/>
        </w:rPr>
      </w:pPr>
    </w:p>
    <w:p w14:paraId="6EFF3835" w14:textId="77777777" w:rsidR="00F251A8" w:rsidRPr="00C06D79" w:rsidRDefault="00F251A8" w:rsidP="00F251A8">
      <w:pPr>
        <w:pStyle w:val="Heading3"/>
        <w:numPr>
          <w:ilvl w:val="0"/>
          <w:numId w:val="0"/>
        </w:numPr>
        <w:ind w:left="360" w:hanging="360"/>
        <w:rPr>
          <w:lang w:val="en-US"/>
        </w:rPr>
      </w:pPr>
    </w:p>
    <w:p w14:paraId="2734907B" w14:textId="77777777" w:rsidR="00C16AD2" w:rsidRDefault="00C16AD2" w:rsidP="00152BD3">
      <w:pPr>
        <w:rPr>
          <w:lang w:val="en-US"/>
        </w:rPr>
      </w:pPr>
    </w:p>
    <w:p w14:paraId="5727872C" w14:textId="77777777" w:rsidR="006E7F70" w:rsidRDefault="006E7F70" w:rsidP="00152BD3">
      <w:pPr>
        <w:rPr>
          <w:lang w:val="en-US"/>
        </w:rPr>
      </w:pPr>
    </w:p>
    <w:p w14:paraId="311E34D8" w14:textId="77777777" w:rsidR="006B4C4A" w:rsidRDefault="006B4C4A" w:rsidP="00152BD3">
      <w:pPr>
        <w:rPr>
          <w:i/>
          <w:iCs/>
          <w:color w:val="595959" w:themeColor="text1" w:themeTint="A6"/>
          <w:lang w:val="en-US"/>
        </w:rPr>
      </w:pPr>
    </w:p>
    <w:p w14:paraId="45A8DA5F" w14:textId="77777777" w:rsidR="00750037" w:rsidRDefault="00750037" w:rsidP="00152BD3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14:paraId="5DFA150F" w14:textId="5E06C17B" w:rsidR="004D596F" w:rsidRDefault="004D596F" w:rsidP="00152BD3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14:paraId="44396E24" w14:textId="6A43287A" w:rsidR="004D596F" w:rsidRDefault="004D596F" w:rsidP="00152BD3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14:paraId="2D74C283" w14:textId="77777777" w:rsidR="004D596F" w:rsidRDefault="004D596F" w:rsidP="00152BD3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</w:p>
    <w:p w14:paraId="63635282" w14:textId="7E2D6DB7" w:rsidR="00491BB5" w:rsidRDefault="00491BB5" w:rsidP="00152BD3">
      <w:pPr>
        <w:rPr>
          <w:lang w:val="en-US"/>
        </w:rPr>
      </w:pPr>
    </w:p>
    <w:p w14:paraId="2B360152" w14:textId="4971FEB2" w:rsidR="00F251A8" w:rsidRDefault="00F251A8" w:rsidP="2BE3BC4C">
      <w:pPr>
        <w:rPr>
          <w:lang w:val="en-US"/>
        </w:rPr>
      </w:pPr>
    </w:p>
    <w:p w14:paraId="63685540" w14:textId="1803BEC1" w:rsidR="00F251A8" w:rsidRDefault="00F251A8" w:rsidP="00152BD3">
      <w:pPr>
        <w:rPr>
          <w:lang w:val="en-US"/>
        </w:rPr>
      </w:pPr>
    </w:p>
    <w:p w14:paraId="6C25ADCB" w14:textId="62EB8BC9" w:rsidR="006E7F70" w:rsidRDefault="006E7F70" w:rsidP="00152BD3">
      <w:pPr>
        <w:rPr>
          <w:lang w:val="en-US"/>
        </w:rPr>
      </w:pPr>
    </w:p>
    <w:p w14:paraId="5C00340D" w14:textId="77777777" w:rsidR="00FC7BCF" w:rsidRPr="00755C16" w:rsidRDefault="00FC7BCF" w:rsidP="00FC7BCF">
      <w:pPr>
        <w:pStyle w:val="Title"/>
        <w:rPr>
          <w:lang w:val="en-US"/>
        </w:rPr>
      </w:pPr>
      <w:r w:rsidRPr="00755C16">
        <w:rPr>
          <w:lang w:val="en-US"/>
        </w:rPr>
        <w:lastRenderedPageBreak/>
        <w:t>Write a spooky story:</w:t>
      </w:r>
    </w:p>
    <w:p w14:paraId="0ED9BEA7" w14:textId="46C1E00B" w:rsidR="00FC7BCF" w:rsidRDefault="00FC7BCF" w:rsidP="00FC7BCF">
      <w:pPr>
        <w:rPr>
          <w:lang w:val="en-US"/>
        </w:rPr>
      </w:pPr>
      <w:r w:rsidRPr="00430DF2">
        <w:rPr>
          <w:lang w:val="en-US"/>
        </w:rPr>
        <w:t xml:space="preserve">Listen to the beginning of the story  </w:t>
      </w:r>
      <w:r w:rsidRPr="00565744">
        <w:rPr>
          <w:b/>
          <w:lang w:val="en-US"/>
        </w:rPr>
        <w:t>‘</w:t>
      </w:r>
      <w:hyperlink r:id="rId12" w:history="1">
        <w:r w:rsidRPr="00FC7BCF">
          <w:rPr>
            <w:rStyle w:val="Hyperlink"/>
            <w:b/>
            <w:lang w:val="en-US"/>
          </w:rPr>
          <w:t>The house on a lake’</w:t>
        </w:r>
      </w:hyperlink>
      <w:r w:rsidRPr="00430DF2">
        <w:rPr>
          <w:lang w:val="en-US"/>
        </w:rPr>
        <w:t xml:space="preserve">. Then </w:t>
      </w:r>
      <w:r>
        <w:rPr>
          <w:lang w:val="en-US"/>
        </w:rPr>
        <w:t>describe Arthur’s first night in the new house.</w:t>
      </w:r>
    </w:p>
    <w:p w14:paraId="5273BDAC" w14:textId="77777777" w:rsidR="00FC7BCF" w:rsidRPr="005F3305" w:rsidRDefault="00FC7BCF" w:rsidP="00FC7BCF">
      <w:pPr>
        <w:pStyle w:val="ListParagraph"/>
        <w:numPr>
          <w:ilvl w:val="0"/>
          <w:numId w:val="14"/>
        </w:numPr>
        <w:spacing w:before="0" w:after="200"/>
        <w:rPr>
          <w:lang w:val="en-US"/>
        </w:rPr>
      </w:pPr>
      <w:r w:rsidRPr="005F3305">
        <w:rPr>
          <w:lang w:val="en-US"/>
        </w:rPr>
        <w:t xml:space="preserve">Make your story really spooky by describing the eerie atmosphere in the house. </w:t>
      </w:r>
    </w:p>
    <w:p w14:paraId="3D404162" w14:textId="77777777" w:rsidR="00FC7BCF" w:rsidRPr="005F3305" w:rsidRDefault="00FC7BCF" w:rsidP="00FC7BCF">
      <w:pPr>
        <w:pStyle w:val="ListParagraph"/>
        <w:numPr>
          <w:ilvl w:val="0"/>
          <w:numId w:val="14"/>
        </w:numPr>
        <w:spacing w:before="0" w:after="200"/>
        <w:rPr>
          <w:lang w:val="en-US"/>
        </w:rPr>
      </w:pPr>
      <w:r w:rsidRPr="005F3305">
        <w:rPr>
          <w:lang w:val="en-US"/>
        </w:rPr>
        <w:t>The continue the story. What happened during that night?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3"/>
        <w:gridCol w:w="4419"/>
      </w:tblGrid>
      <w:tr w:rsidR="00FC7BCF" w14:paraId="5C976358" w14:textId="77777777" w:rsidTr="0085718B">
        <w:tc>
          <w:tcPr>
            <w:tcW w:w="4606" w:type="dxa"/>
          </w:tcPr>
          <w:p w14:paraId="65191488" w14:textId="77777777" w:rsidR="00FC7BCF" w:rsidRDefault="00FC7BCF" w:rsidP="0085718B">
            <w:pPr>
              <w:jc w:val="center"/>
              <w:rPr>
                <w:lang w:val="en-US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24A04C3B" wp14:editId="349939B8">
                  <wp:extent cx="2362200" cy="1750232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7691" t="2649" r="12821" b="-1"/>
                          <a:stretch/>
                        </pic:blipFill>
                        <pic:spPr bwMode="auto">
                          <a:xfrm>
                            <a:off x="0" y="0"/>
                            <a:ext cx="2365016" cy="1752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358DA3" w14:textId="77777777" w:rsidR="00FC7BCF" w:rsidRDefault="00FC7BCF" w:rsidP="0085718B">
            <w:pPr>
              <w:jc w:val="center"/>
              <w:rPr>
                <w:lang w:val="en-US"/>
              </w:rPr>
            </w:pPr>
          </w:p>
        </w:tc>
        <w:tc>
          <w:tcPr>
            <w:tcW w:w="4606" w:type="dxa"/>
          </w:tcPr>
          <w:p w14:paraId="37874CBB" w14:textId="77777777" w:rsidR="00FC7BCF" w:rsidRDefault="00FC7BCF" w:rsidP="0085718B">
            <w:pPr>
              <w:jc w:val="center"/>
              <w:rPr>
                <w:lang w:val="en-US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754809DA" wp14:editId="67AEF15F">
                  <wp:extent cx="2228850" cy="1751439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t="2648" b="-1"/>
                          <a:stretch/>
                        </pic:blipFill>
                        <pic:spPr bwMode="auto">
                          <a:xfrm>
                            <a:off x="0" y="0"/>
                            <a:ext cx="2230010" cy="1752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BCF" w14:paraId="16D9345E" w14:textId="77777777" w:rsidTr="0085718B">
        <w:tc>
          <w:tcPr>
            <w:tcW w:w="4606" w:type="dxa"/>
          </w:tcPr>
          <w:p w14:paraId="36CB16C3" w14:textId="77777777" w:rsidR="00FC7BCF" w:rsidRDefault="00FC7BCF" w:rsidP="0085718B">
            <w:pPr>
              <w:jc w:val="center"/>
              <w:rPr>
                <w:lang w:val="en-US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3D6EA90C" wp14:editId="5957FB8A">
                  <wp:extent cx="2362200" cy="17240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b="4055"/>
                          <a:stretch/>
                        </pic:blipFill>
                        <pic:spPr bwMode="auto">
                          <a:xfrm>
                            <a:off x="0" y="0"/>
                            <a:ext cx="2366292" cy="17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283510FB" w14:textId="77777777" w:rsidR="00FC7BCF" w:rsidRDefault="00FC7BCF" w:rsidP="0085718B">
            <w:pPr>
              <w:jc w:val="center"/>
              <w:rPr>
                <w:lang w:val="en-US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1F59B03B" wp14:editId="4ECA8BC5">
                  <wp:extent cx="2228850" cy="17240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2295" r="23770" b="2688"/>
                          <a:stretch/>
                        </pic:blipFill>
                        <pic:spPr bwMode="auto">
                          <a:xfrm>
                            <a:off x="0" y="0"/>
                            <a:ext cx="2228850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BAC30E" w14:textId="77777777" w:rsidR="00FC7BCF" w:rsidRDefault="00FC7BCF" w:rsidP="00FC7BCF">
      <w:pPr>
        <w:rPr>
          <w:lang w:val="en-US"/>
        </w:rPr>
      </w:pPr>
    </w:p>
    <w:p w14:paraId="08D9BFD0" w14:textId="77777777" w:rsidR="00FC7BCF" w:rsidRPr="00565744" w:rsidRDefault="00FC7BCF" w:rsidP="00FC7BCF">
      <w:pPr>
        <w:rPr>
          <w:lang w:val="en-US"/>
        </w:rPr>
      </w:pPr>
      <w:r w:rsidRPr="00565744">
        <w:rPr>
          <w:lang w:val="en-US"/>
        </w:rPr>
        <w:t xml:space="preserve">After the test:  If you want to know how the </w:t>
      </w:r>
      <w:r>
        <w:rPr>
          <w:lang w:val="en-US"/>
        </w:rPr>
        <w:t xml:space="preserve">story </w:t>
      </w:r>
      <w:r w:rsidRPr="00565744">
        <w:rPr>
          <w:lang w:val="en-US"/>
        </w:rPr>
        <w:t xml:space="preserve">continues, </w:t>
      </w:r>
      <w:r>
        <w:rPr>
          <w:lang w:val="en-US"/>
        </w:rPr>
        <w:t xml:space="preserve">check on Moodle. </w:t>
      </w:r>
      <w:r>
        <w:rPr>
          <w:noProof/>
          <w:lang w:eastAsia="de-AT"/>
        </w:rPr>
        <w:drawing>
          <wp:inline distT="0" distB="0" distL="0" distR="0" wp14:anchorId="4B60D138" wp14:editId="5C472437">
            <wp:extent cx="276225" cy="276225"/>
            <wp:effectExtent l="0" t="0" r="9525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D4D41" w14:textId="7578041E" w:rsidR="006E7F70" w:rsidRDefault="006E7F70" w:rsidP="00152BD3">
      <w:pPr>
        <w:rPr>
          <w:lang w:val="en-US"/>
        </w:rPr>
      </w:pPr>
    </w:p>
    <w:p w14:paraId="2957A098" w14:textId="419D4811" w:rsidR="006E7F70" w:rsidRDefault="006E7F70" w:rsidP="00152BD3">
      <w:pPr>
        <w:rPr>
          <w:lang w:val="en-US"/>
        </w:rPr>
      </w:pPr>
    </w:p>
    <w:p w14:paraId="1FDA7CC9" w14:textId="49E28519" w:rsidR="006E7F70" w:rsidRDefault="006E7F70" w:rsidP="00152BD3">
      <w:pPr>
        <w:rPr>
          <w:lang w:val="en-US"/>
        </w:rPr>
      </w:pPr>
    </w:p>
    <w:p w14:paraId="2913FE42" w14:textId="02215B90" w:rsidR="006E7F70" w:rsidRDefault="006E7F70" w:rsidP="00152BD3">
      <w:pPr>
        <w:rPr>
          <w:lang w:val="en-US"/>
        </w:rPr>
      </w:pPr>
    </w:p>
    <w:p w14:paraId="55FA8E83" w14:textId="25534929" w:rsidR="006E7F70" w:rsidRDefault="006E7F70" w:rsidP="00152BD3">
      <w:pPr>
        <w:rPr>
          <w:lang w:val="en-US"/>
        </w:rPr>
      </w:pPr>
    </w:p>
    <w:p w14:paraId="39C95775" w14:textId="5F00B66D" w:rsidR="006E7F70" w:rsidRDefault="006E7F70" w:rsidP="00152BD3">
      <w:pPr>
        <w:rPr>
          <w:lang w:val="en-US"/>
        </w:rPr>
      </w:pPr>
    </w:p>
    <w:p w14:paraId="63ACB9E6" w14:textId="2F58C789" w:rsidR="006E7F70" w:rsidRDefault="006E7F70" w:rsidP="00152BD3">
      <w:pPr>
        <w:rPr>
          <w:lang w:val="en-US"/>
        </w:rPr>
      </w:pPr>
    </w:p>
    <w:p w14:paraId="5355F664" w14:textId="396367BD" w:rsidR="006E7F70" w:rsidRDefault="006E7F70" w:rsidP="00152BD3">
      <w:pPr>
        <w:rPr>
          <w:lang w:val="en-US"/>
        </w:rPr>
      </w:pPr>
    </w:p>
    <w:p w14:paraId="07C20842" w14:textId="1C998322" w:rsidR="006E7F70" w:rsidRDefault="006E7F70" w:rsidP="00152BD3">
      <w:pPr>
        <w:rPr>
          <w:lang w:val="en-US"/>
        </w:rPr>
      </w:pPr>
    </w:p>
    <w:p w14:paraId="5B0D93A7" w14:textId="23DA4627" w:rsidR="006E7F70" w:rsidRDefault="006E7F70" w:rsidP="00152BD3">
      <w:pPr>
        <w:rPr>
          <w:lang w:val="en-US"/>
        </w:rPr>
        <w:sectPr w:rsidR="006E7F70" w:rsidSect="003E5C38">
          <w:footerReference w:type="default" r:id="rId18"/>
          <w:pgSz w:w="11906" w:h="16838" w:code="9"/>
          <w:pgMar w:top="1440" w:right="1512" w:bottom="1440" w:left="1512" w:header="720" w:footer="720" w:gutter="0"/>
          <w:cols w:space="720"/>
          <w:titlePg/>
          <w:docGrid w:linePitch="360"/>
        </w:sectPr>
      </w:pPr>
    </w:p>
    <w:p w14:paraId="624BC135" w14:textId="772C2B97" w:rsidR="00AD43AB" w:rsidRDefault="00AD43AB" w:rsidP="00152BD3">
      <w:r>
        <w:lastRenderedPageBreak/>
        <w:t>Notenschlüssel</w:t>
      </w:r>
    </w:p>
    <w:p w14:paraId="7F0498F8" w14:textId="77777777" w:rsidR="00AD43AB" w:rsidRDefault="00AD43AB" w:rsidP="00152BD3">
      <w:pPr>
        <w:sectPr w:rsidR="00AD43AB" w:rsidSect="00C06D79">
          <w:type w:val="continuous"/>
          <w:pgSz w:w="11906" w:h="16838" w:code="9"/>
          <w:pgMar w:top="1440" w:right="1512" w:bottom="1440" w:left="1512" w:header="720" w:footer="720" w:gutter="0"/>
          <w:cols w:space="720"/>
          <w:titlePg/>
          <w:docGrid w:linePitch="360"/>
        </w:sectPr>
      </w:pPr>
    </w:p>
    <w:p w14:paraId="138F49D8" w14:textId="1B5DF820" w:rsidR="00AD43AB" w:rsidRDefault="00AD43AB" w:rsidP="00152BD3">
      <w:r>
        <w:t>AHS</w:t>
      </w:r>
    </w:p>
    <w:p w14:paraId="6C62380C" w14:textId="77777777" w:rsidR="00563DFF" w:rsidRPr="00563DFF" w:rsidRDefault="00563DFF" w:rsidP="00563DFF">
      <w:pPr>
        <w:spacing w:before="0" w:after="0" w:line="240" w:lineRule="auto"/>
        <w:rPr>
          <w:sz w:val="10"/>
          <w:szCs w:val="10"/>
        </w:rPr>
      </w:pPr>
    </w:p>
    <w:p w14:paraId="34807ACA" w14:textId="466A0582" w:rsidR="00AD43AB" w:rsidRDefault="00AD43AB" w:rsidP="00563DFF">
      <w:pPr>
        <w:spacing w:before="0" w:after="0" w:line="240" w:lineRule="auto"/>
      </w:pPr>
      <w:r>
        <w:t>Sehr gut: 90 – 100%</w:t>
      </w:r>
    </w:p>
    <w:p w14:paraId="3EE76178" w14:textId="01CEC86D" w:rsidR="00AD43AB" w:rsidRDefault="00AD43AB" w:rsidP="00563DFF">
      <w:pPr>
        <w:spacing w:before="0" w:after="0" w:line="240" w:lineRule="auto"/>
      </w:pPr>
      <w:r>
        <w:t>Gut: 80-89%</w:t>
      </w:r>
    </w:p>
    <w:p w14:paraId="74EBB6B1" w14:textId="45275146" w:rsidR="00AD43AB" w:rsidRDefault="00AD43AB" w:rsidP="00563DFF">
      <w:pPr>
        <w:spacing w:before="0" w:after="0" w:line="240" w:lineRule="auto"/>
      </w:pPr>
      <w:r>
        <w:t>Befriedigend: 70 – 79%</w:t>
      </w:r>
    </w:p>
    <w:p w14:paraId="1065D129" w14:textId="7963C04B" w:rsidR="00AD43AB" w:rsidRDefault="00AD43AB" w:rsidP="00563DFF">
      <w:pPr>
        <w:spacing w:before="0" w:after="0" w:line="240" w:lineRule="auto"/>
      </w:pPr>
      <w:r>
        <w:t>Genügend: 60 – 69%</w:t>
      </w:r>
    </w:p>
    <w:p w14:paraId="02D4ED45" w14:textId="44FB6D30" w:rsidR="00AD43AB" w:rsidRDefault="00AD43AB" w:rsidP="00563DFF">
      <w:pPr>
        <w:spacing w:before="0" w:after="0" w:line="240" w:lineRule="auto"/>
      </w:pPr>
      <w:r>
        <w:t>Nicht genügend &lt;60%</w:t>
      </w:r>
    </w:p>
    <w:p w14:paraId="7C98A89E" w14:textId="0789C1F8" w:rsidR="00AD43AB" w:rsidRDefault="00AD43AB" w:rsidP="00563DFF">
      <w:pPr>
        <w:spacing w:before="0" w:after="0" w:line="240" w:lineRule="auto"/>
      </w:pPr>
    </w:p>
    <w:p w14:paraId="4AE2F147" w14:textId="0A3D09C6" w:rsidR="00AD43AB" w:rsidRDefault="00AD43AB" w:rsidP="00563DFF">
      <w:pPr>
        <w:spacing w:before="0" w:after="0" w:line="240" w:lineRule="auto"/>
      </w:pPr>
      <w:r>
        <w:t>STANDARD</w:t>
      </w:r>
    </w:p>
    <w:p w14:paraId="75C1F0A3" w14:textId="77777777" w:rsidR="00563DFF" w:rsidRDefault="00563DFF" w:rsidP="00563DFF">
      <w:pPr>
        <w:spacing w:before="0" w:after="0" w:line="240" w:lineRule="auto"/>
      </w:pPr>
    </w:p>
    <w:p w14:paraId="13A4E189" w14:textId="714817B2" w:rsidR="00AD43AB" w:rsidRDefault="00AD43AB" w:rsidP="00563DFF">
      <w:pPr>
        <w:spacing w:before="0" w:after="0" w:line="240" w:lineRule="auto"/>
      </w:pPr>
      <w:r>
        <w:t>Sehr gut: 70 – 100%</w:t>
      </w:r>
    </w:p>
    <w:p w14:paraId="376CF9AB" w14:textId="2E78A726" w:rsidR="00AD43AB" w:rsidRDefault="00AD43AB" w:rsidP="00563DFF">
      <w:pPr>
        <w:spacing w:before="0" w:after="0" w:line="240" w:lineRule="auto"/>
      </w:pPr>
      <w:r>
        <w:t>Gut: 60-69%</w:t>
      </w:r>
    </w:p>
    <w:p w14:paraId="6AB2F819" w14:textId="7B75DBB7" w:rsidR="00AD43AB" w:rsidRDefault="00AD43AB" w:rsidP="00563DFF">
      <w:pPr>
        <w:spacing w:before="0" w:after="0" w:line="240" w:lineRule="auto"/>
      </w:pPr>
      <w:r>
        <w:t>Befriedigend: 50 – 59%</w:t>
      </w:r>
    </w:p>
    <w:p w14:paraId="6EE4D542" w14:textId="0734D517" w:rsidR="00AD43AB" w:rsidRDefault="00AD43AB" w:rsidP="00563DFF">
      <w:pPr>
        <w:spacing w:before="0" w:after="0" w:line="240" w:lineRule="auto"/>
      </w:pPr>
      <w:r>
        <w:t>Genügend: 40 – 49%</w:t>
      </w:r>
    </w:p>
    <w:p w14:paraId="5BD640AF" w14:textId="6D0D4AFA" w:rsidR="00AD43AB" w:rsidRDefault="00AD43AB" w:rsidP="00563DFF">
      <w:pPr>
        <w:spacing w:before="0" w:after="0" w:line="240" w:lineRule="auto"/>
      </w:pPr>
      <w:r>
        <w:t>Nicht genügend &lt;40%</w:t>
      </w:r>
    </w:p>
    <w:p w14:paraId="6820C3C8" w14:textId="77777777" w:rsidR="00AD43AB" w:rsidRDefault="00AD43AB" w:rsidP="00563DFF">
      <w:pPr>
        <w:spacing w:before="0" w:after="0" w:line="240" w:lineRule="auto"/>
      </w:pPr>
    </w:p>
    <w:p w14:paraId="7743B9A0" w14:textId="562F1AB7" w:rsidR="00C06D79" w:rsidRDefault="00C06D79" w:rsidP="00563DFF">
      <w:pPr>
        <w:spacing w:before="0" w:after="0" w:line="240" w:lineRule="auto"/>
        <w:sectPr w:rsidR="00C06D79" w:rsidSect="00AD43AB">
          <w:type w:val="continuous"/>
          <w:pgSz w:w="11906" w:h="16838" w:code="9"/>
          <w:pgMar w:top="1440" w:right="1512" w:bottom="1440" w:left="1512" w:header="720" w:footer="720" w:gutter="0"/>
          <w:cols w:num="2" w:space="720"/>
          <w:titlePg/>
          <w:docGrid w:linePitch="360"/>
        </w:sectPr>
      </w:pPr>
    </w:p>
    <w:tbl>
      <w:tblPr>
        <w:tblpPr w:leftFromText="141" w:rightFromText="141" w:vertAnchor="text" w:horzAnchor="margin" w:tblpY="289"/>
        <w:tblW w:w="5075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Die erste Tabelle weist Testinformationen, einschließlich Kursleiter, Name, Kurs und Zeitraum auf. Zweite Tabelle enthält das Datum"/>
      </w:tblPr>
      <w:tblGrid>
        <w:gridCol w:w="2109"/>
        <w:gridCol w:w="1147"/>
        <w:gridCol w:w="1275"/>
        <w:gridCol w:w="426"/>
        <w:gridCol w:w="992"/>
        <w:gridCol w:w="3056"/>
      </w:tblGrid>
      <w:tr w:rsidR="00563DFF" w:rsidRPr="00507E75" w14:paraId="7B64ECCF" w14:textId="77777777" w:rsidTr="00563DFF">
        <w:tc>
          <w:tcPr>
            <w:tcW w:w="2109" w:type="dxa"/>
            <w:tcBorders>
              <w:bottom w:val="single" w:sz="12" w:space="0" w:color="7F7F7F" w:themeColor="text1" w:themeTint="80"/>
            </w:tcBorders>
            <w:vAlign w:val="center"/>
          </w:tcPr>
          <w:p w14:paraId="15DE599F" w14:textId="77777777" w:rsidR="00563DFF" w:rsidRPr="00507E75" w:rsidRDefault="00563DFF" w:rsidP="00563DFF">
            <w:pPr>
              <w:pStyle w:val="Heading2"/>
              <w:rPr>
                <w:b/>
                <w:bCs/>
              </w:rPr>
            </w:pPr>
            <w:r>
              <w:rPr>
                <w:b/>
                <w:bCs/>
              </w:rPr>
              <w:t>Listening</w:t>
            </w:r>
          </w:p>
        </w:tc>
        <w:tc>
          <w:tcPr>
            <w:tcW w:w="2422" w:type="dxa"/>
            <w:gridSpan w:val="2"/>
            <w:tcBorders>
              <w:bottom w:val="single" w:sz="12" w:space="0" w:color="7F7F7F" w:themeColor="text1" w:themeTint="80"/>
            </w:tcBorders>
          </w:tcPr>
          <w:p w14:paraId="0E20F26B" w14:textId="77777777" w:rsidR="00563DFF" w:rsidRPr="00507E75" w:rsidRDefault="00563DFF" w:rsidP="00563DFF">
            <w:pPr>
              <w:rPr>
                <w:b/>
                <w:bCs/>
              </w:rPr>
            </w:pPr>
          </w:p>
        </w:tc>
        <w:tc>
          <w:tcPr>
            <w:tcW w:w="1418" w:type="dxa"/>
            <w:gridSpan w:val="2"/>
            <w:tcBorders>
              <w:bottom w:val="single" w:sz="12" w:space="0" w:color="7F7F7F" w:themeColor="text1" w:themeTint="80"/>
            </w:tcBorders>
            <w:vAlign w:val="center"/>
          </w:tcPr>
          <w:p w14:paraId="2100BB8E" w14:textId="77777777" w:rsidR="00563DFF" w:rsidRPr="00507E75" w:rsidRDefault="00563DFF" w:rsidP="00563DFF">
            <w:pPr>
              <w:pStyle w:val="Heading2"/>
              <w:rPr>
                <w:b/>
                <w:bCs/>
              </w:rPr>
            </w:pPr>
            <w:r>
              <w:rPr>
                <w:b/>
                <w:bCs/>
              </w:rPr>
              <w:t>Writing</w:t>
            </w:r>
          </w:p>
        </w:tc>
        <w:tc>
          <w:tcPr>
            <w:tcW w:w="3056" w:type="dxa"/>
            <w:tcBorders>
              <w:bottom w:val="single" w:sz="12" w:space="0" w:color="7F7F7F" w:themeColor="text1" w:themeTint="80"/>
            </w:tcBorders>
          </w:tcPr>
          <w:p w14:paraId="3427F168" w14:textId="77777777" w:rsidR="00563DFF" w:rsidRPr="00507E75" w:rsidRDefault="00563DFF" w:rsidP="00563DFF">
            <w:pPr>
              <w:rPr>
                <w:b/>
                <w:bCs/>
              </w:rPr>
            </w:pPr>
          </w:p>
        </w:tc>
      </w:tr>
      <w:tr w:rsidR="00563DFF" w:rsidRPr="00F65E87" w14:paraId="299F2E56" w14:textId="77777777" w:rsidTr="00563DFF">
        <w:tc>
          <w:tcPr>
            <w:tcW w:w="2109" w:type="dxa"/>
            <w:tcBorders>
              <w:top w:val="single" w:sz="12" w:space="0" w:color="7F7F7F" w:themeColor="text1" w:themeTint="80"/>
              <w:bottom w:val="single" w:sz="12" w:space="0" w:color="7F7F7F" w:themeColor="text1" w:themeTint="80"/>
            </w:tcBorders>
            <w:vAlign w:val="center"/>
          </w:tcPr>
          <w:p w14:paraId="69DDACB8" w14:textId="77777777" w:rsidR="00563DFF" w:rsidRDefault="00563DFF" w:rsidP="00563DFF">
            <w:pPr>
              <w:pStyle w:val="Heading2"/>
            </w:pPr>
            <w:r>
              <w:t>Listening 1</w:t>
            </w:r>
          </w:p>
          <w:p w14:paraId="783801DB" w14:textId="77777777" w:rsidR="00563DFF" w:rsidRPr="00F65E87" w:rsidRDefault="00563DFF" w:rsidP="00563DFF">
            <w:pPr>
              <w:pStyle w:val="Heading2"/>
            </w:pPr>
            <w:r>
              <w:t>= 70% der Gesamtnote</w:t>
            </w:r>
          </w:p>
        </w:tc>
        <w:tc>
          <w:tcPr>
            <w:tcW w:w="2422" w:type="dxa"/>
            <w:gridSpan w:val="2"/>
            <w:tcBorders>
              <w:top w:val="single" w:sz="12" w:space="0" w:color="7F7F7F" w:themeColor="text1" w:themeTint="80"/>
              <w:bottom w:val="single" w:sz="12" w:space="0" w:color="7F7F7F" w:themeColor="text1" w:themeTint="80"/>
            </w:tcBorders>
          </w:tcPr>
          <w:p w14:paraId="17AC27CC" w14:textId="77777777" w:rsidR="00563DFF" w:rsidRPr="00F65E87" w:rsidRDefault="00563DFF" w:rsidP="00563DFF">
            <w:r>
              <w:t xml:space="preserve">                     / 14P</w:t>
            </w:r>
          </w:p>
        </w:tc>
        <w:tc>
          <w:tcPr>
            <w:tcW w:w="1418" w:type="dxa"/>
            <w:gridSpan w:val="2"/>
            <w:tcBorders>
              <w:top w:val="single" w:sz="12" w:space="0" w:color="7F7F7F" w:themeColor="text1" w:themeTint="80"/>
              <w:bottom w:val="single" w:sz="12" w:space="0" w:color="7F7F7F" w:themeColor="text1" w:themeTint="80"/>
            </w:tcBorders>
            <w:vAlign w:val="center"/>
          </w:tcPr>
          <w:p w14:paraId="427F6CB0" w14:textId="77777777" w:rsidR="00563DFF" w:rsidRPr="00F65E87" w:rsidRDefault="00563DFF" w:rsidP="00563DFF">
            <w:pPr>
              <w:pStyle w:val="Heading2"/>
            </w:pPr>
            <w:r>
              <w:t>Writing 1</w:t>
            </w:r>
          </w:p>
        </w:tc>
        <w:tc>
          <w:tcPr>
            <w:tcW w:w="3056" w:type="dxa"/>
            <w:tcBorders>
              <w:top w:val="single" w:sz="12" w:space="0" w:color="7F7F7F" w:themeColor="text1" w:themeTint="80"/>
              <w:bottom w:val="single" w:sz="12" w:space="0" w:color="7F7F7F" w:themeColor="text1" w:themeTint="80"/>
            </w:tcBorders>
          </w:tcPr>
          <w:p w14:paraId="2D7982E4" w14:textId="77777777" w:rsidR="00563DFF" w:rsidRPr="00F65E87" w:rsidRDefault="00563DFF" w:rsidP="00563DFF">
            <w:r>
              <w:t xml:space="preserve">                                          %</w:t>
            </w:r>
          </w:p>
        </w:tc>
      </w:tr>
      <w:tr w:rsidR="00563DFF" w:rsidRPr="00F65E87" w14:paraId="22795525" w14:textId="77777777" w:rsidTr="00563DFF">
        <w:tc>
          <w:tcPr>
            <w:tcW w:w="2109" w:type="dxa"/>
            <w:tcBorders>
              <w:top w:val="single" w:sz="12" w:space="0" w:color="7F7F7F" w:themeColor="text1" w:themeTint="80"/>
              <w:bottom w:val="single" w:sz="18" w:space="0" w:color="auto"/>
            </w:tcBorders>
            <w:vAlign w:val="center"/>
          </w:tcPr>
          <w:p w14:paraId="5AC153FC" w14:textId="77777777" w:rsidR="00563DFF" w:rsidRDefault="00563DFF" w:rsidP="00563DFF">
            <w:pPr>
              <w:pStyle w:val="Heading2"/>
            </w:pPr>
            <w:r>
              <w:t>Listening 2</w:t>
            </w:r>
          </w:p>
          <w:p w14:paraId="45BFD3F9" w14:textId="77777777" w:rsidR="00563DFF" w:rsidRDefault="00563DFF" w:rsidP="00563DFF">
            <w:pPr>
              <w:pStyle w:val="Heading2"/>
            </w:pPr>
            <w:r>
              <w:t>= 30% der Gesamtnote</w:t>
            </w:r>
          </w:p>
        </w:tc>
        <w:tc>
          <w:tcPr>
            <w:tcW w:w="2422" w:type="dxa"/>
            <w:gridSpan w:val="2"/>
            <w:tcBorders>
              <w:top w:val="single" w:sz="12" w:space="0" w:color="7F7F7F" w:themeColor="text1" w:themeTint="80"/>
              <w:bottom w:val="single" w:sz="18" w:space="0" w:color="auto"/>
            </w:tcBorders>
          </w:tcPr>
          <w:p w14:paraId="6B33C0BC" w14:textId="77777777" w:rsidR="00563DFF" w:rsidRDefault="00563DFF" w:rsidP="00563DFF">
            <w:r>
              <w:t xml:space="preserve">                     / 6P</w:t>
            </w:r>
          </w:p>
        </w:tc>
        <w:tc>
          <w:tcPr>
            <w:tcW w:w="1418" w:type="dxa"/>
            <w:gridSpan w:val="2"/>
            <w:tcBorders>
              <w:top w:val="single" w:sz="12" w:space="0" w:color="7F7F7F" w:themeColor="text1" w:themeTint="80"/>
              <w:bottom w:val="single" w:sz="18" w:space="0" w:color="auto"/>
            </w:tcBorders>
            <w:vAlign w:val="center"/>
          </w:tcPr>
          <w:p w14:paraId="3B75DEDD" w14:textId="77777777" w:rsidR="00563DFF" w:rsidRDefault="00563DFF" w:rsidP="00563DFF">
            <w:pPr>
              <w:pStyle w:val="Heading2"/>
            </w:pPr>
            <w:r>
              <w:t>Writing 2</w:t>
            </w:r>
          </w:p>
        </w:tc>
        <w:tc>
          <w:tcPr>
            <w:tcW w:w="3056" w:type="dxa"/>
            <w:tcBorders>
              <w:top w:val="single" w:sz="12" w:space="0" w:color="7F7F7F" w:themeColor="text1" w:themeTint="80"/>
              <w:bottom w:val="single" w:sz="18" w:space="0" w:color="auto"/>
            </w:tcBorders>
          </w:tcPr>
          <w:p w14:paraId="33F393C9" w14:textId="77777777" w:rsidR="00563DFF" w:rsidRDefault="00563DFF" w:rsidP="00563DFF">
            <w:r>
              <w:t xml:space="preserve">                                          %</w:t>
            </w:r>
          </w:p>
        </w:tc>
      </w:tr>
      <w:tr w:rsidR="00563DFF" w:rsidRPr="00563DFF" w14:paraId="0444CEB9" w14:textId="77777777" w:rsidTr="00563DFF">
        <w:tc>
          <w:tcPr>
            <w:tcW w:w="2109" w:type="dxa"/>
            <w:tcBorders>
              <w:top w:val="single" w:sz="18" w:space="0" w:color="auto"/>
              <w:bottom w:val="single" w:sz="12" w:space="0" w:color="7F7F7F" w:themeColor="text1" w:themeTint="80"/>
            </w:tcBorders>
          </w:tcPr>
          <w:p w14:paraId="23C43F17" w14:textId="77777777" w:rsidR="00563DFF" w:rsidRDefault="00563DFF" w:rsidP="00563DFF">
            <w:pPr>
              <w:pStyle w:val="Heading2"/>
            </w:pPr>
            <w:r>
              <w:t>Grade Listening</w:t>
            </w:r>
          </w:p>
        </w:tc>
        <w:tc>
          <w:tcPr>
            <w:tcW w:w="2422" w:type="dxa"/>
            <w:gridSpan w:val="2"/>
            <w:tcBorders>
              <w:top w:val="single" w:sz="18" w:space="0" w:color="auto"/>
              <w:bottom w:val="single" w:sz="12" w:space="0" w:color="7F7F7F" w:themeColor="text1" w:themeTint="80"/>
            </w:tcBorders>
          </w:tcPr>
          <w:p w14:paraId="3AB5163E" w14:textId="77777777" w:rsidR="00563DFF" w:rsidRDefault="00563DFF" w:rsidP="00563DFF">
            <w:r>
              <w:t xml:space="preserve">                               %</w:t>
            </w:r>
          </w:p>
          <w:p w14:paraId="50232DE7" w14:textId="77777777" w:rsidR="00563DFF" w:rsidRDefault="00563DFF" w:rsidP="00563DFF"/>
        </w:tc>
        <w:tc>
          <w:tcPr>
            <w:tcW w:w="1418" w:type="dxa"/>
            <w:gridSpan w:val="2"/>
            <w:tcBorders>
              <w:top w:val="single" w:sz="18" w:space="0" w:color="auto"/>
              <w:bottom w:val="single" w:sz="12" w:space="0" w:color="7F7F7F" w:themeColor="text1" w:themeTint="80"/>
            </w:tcBorders>
          </w:tcPr>
          <w:p w14:paraId="70A4C78A" w14:textId="77777777" w:rsidR="00563DFF" w:rsidRDefault="00563DFF" w:rsidP="00563DFF">
            <w:pPr>
              <w:pStyle w:val="Heading2"/>
            </w:pPr>
            <w:r>
              <w:t>Grade Writing</w:t>
            </w:r>
          </w:p>
        </w:tc>
        <w:tc>
          <w:tcPr>
            <w:tcW w:w="3056" w:type="dxa"/>
            <w:tcBorders>
              <w:top w:val="single" w:sz="18" w:space="0" w:color="auto"/>
              <w:bottom w:val="single" w:sz="12" w:space="0" w:color="7F7F7F" w:themeColor="text1" w:themeTint="80"/>
            </w:tcBorders>
          </w:tcPr>
          <w:p w14:paraId="7C87E40D" w14:textId="77777777" w:rsidR="00563DFF" w:rsidRPr="00AD43AB" w:rsidRDefault="00563DFF" w:rsidP="00563DFF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           %</w:t>
            </w:r>
            <w:r w:rsidRPr="00AD43AB">
              <w:rPr>
                <w:lang w:val="en-US"/>
              </w:rPr>
              <w:t xml:space="preserve"> </w:t>
            </w:r>
            <w:r>
              <w:rPr>
                <w:lang w:val="en-US"/>
              </w:rPr>
              <w:br/>
            </w:r>
            <w:r w:rsidRPr="00AD43AB">
              <w:rPr>
                <w:lang w:val="en-US"/>
              </w:rPr>
              <w:t>according to assessment s</w:t>
            </w:r>
            <w:r>
              <w:rPr>
                <w:lang w:val="en-US"/>
              </w:rPr>
              <w:t>cale – see online (</w:t>
            </w:r>
            <w:proofErr w:type="spellStart"/>
            <w:r>
              <w:rPr>
                <w:lang w:val="en-US"/>
              </w:rPr>
              <w:t>eduvidual</w:t>
            </w:r>
            <w:proofErr w:type="spellEnd"/>
            <w:r>
              <w:rPr>
                <w:lang w:val="en-US"/>
              </w:rPr>
              <w:t>)</w:t>
            </w:r>
          </w:p>
        </w:tc>
      </w:tr>
      <w:tr w:rsidR="00563DFF" w:rsidRPr="00F65E87" w14:paraId="7620585B" w14:textId="77777777" w:rsidTr="00563DFF">
        <w:tc>
          <w:tcPr>
            <w:tcW w:w="3256" w:type="dxa"/>
            <w:gridSpan w:val="2"/>
            <w:tcBorders>
              <w:top w:val="single" w:sz="12" w:space="0" w:color="7F7F7F" w:themeColor="text1" w:themeTint="80"/>
            </w:tcBorders>
          </w:tcPr>
          <w:p w14:paraId="5EBB3665" w14:textId="77777777" w:rsidR="00563DFF" w:rsidRDefault="00563DFF" w:rsidP="00563DFF">
            <w:pPr>
              <w:pStyle w:val="Heading2"/>
            </w:pPr>
            <w:proofErr w:type="spellStart"/>
            <w:r>
              <w:t>Schularbeitennote</w:t>
            </w:r>
            <w:proofErr w:type="spellEnd"/>
            <w:r>
              <w:t xml:space="preserve"> Einstufung </w:t>
            </w:r>
          </w:p>
          <w:p w14:paraId="4F229A74" w14:textId="77777777" w:rsidR="00563DFF" w:rsidRDefault="00563DFF" w:rsidP="00563DFF">
            <w:pPr>
              <w:pStyle w:val="Heading2"/>
            </w:pPr>
            <w:r>
              <w:rPr>
                <w:rFonts w:ascii="Wingdings" w:eastAsia="Wingdings" w:hAnsi="Wingdings" w:cs="Wingdings"/>
              </w:rPr>
              <w:t>¨</w:t>
            </w:r>
            <w:r>
              <w:t xml:space="preserve"> AHS</w:t>
            </w:r>
          </w:p>
          <w:p w14:paraId="7D8C4534" w14:textId="77777777" w:rsidR="00563DFF" w:rsidRDefault="00563DFF" w:rsidP="00563DFF">
            <w:r>
              <w:rPr>
                <w:rFonts w:ascii="Wingdings" w:eastAsia="Wingdings" w:hAnsi="Wingdings" w:cs="Wingdings"/>
              </w:rPr>
              <w:t>¨</w:t>
            </w:r>
            <w:r>
              <w:t xml:space="preserve"> STANDARD</w:t>
            </w:r>
          </w:p>
        </w:tc>
        <w:tc>
          <w:tcPr>
            <w:tcW w:w="1701" w:type="dxa"/>
            <w:gridSpan w:val="2"/>
            <w:tcBorders>
              <w:top w:val="single" w:sz="12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0947DFC5" w14:textId="77777777" w:rsidR="00563DFF" w:rsidRDefault="00563DFF" w:rsidP="00563DFF">
            <w:pPr>
              <w:jc w:val="right"/>
            </w:pPr>
            <w:r w:rsidRPr="00AD43AB">
              <w:rPr>
                <w:sz w:val="40"/>
                <w:szCs w:val="40"/>
              </w:rPr>
              <w:t>%</w:t>
            </w:r>
          </w:p>
        </w:tc>
        <w:tc>
          <w:tcPr>
            <w:tcW w:w="4048" w:type="dxa"/>
            <w:gridSpan w:val="2"/>
            <w:tcBorders>
              <w:top w:val="single" w:sz="12" w:space="0" w:color="7F7F7F" w:themeColor="text1" w:themeTint="80"/>
              <w:bottom w:val="single" w:sz="4" w:space="0" w:color="7F7F7F" w:themeColor="text1" w:themeTint="80"/>
            </w:tcBorders>
          </w:tcPr>
          <w:p w14:paraId="2560300E" w14:textId="77777777" w:rsidR="00563DFF" w:rsidRDefault="00563DFF" w:rsidP="00563DFF"/>
        </w:tc>
      </w:tr>
    </w:tbl>
    <w:p w14:paraId="62ACA0E2" w14:textId="0F0D0CD0" w:rsidR="00AD43AB" w:rsidRDefault="00AD43AB" w:rsidP="00152BD3"/>
    <w:p w14:paraId="6FCFC31D" w14:textId="77777777" w:rsidR="00563DFF" w:rsidRDefault="00563DFF" w:rsidP="00152BD3">
      <w:pPr>
        <w:sectPr w:rsidR="00563DFF" w:rsidSect="00AD43AB">
          <w:type w:val="continuous"/>
          <w:pgSz w:w="11906" w:h="16838" w:code="9"/>
          <w:pgMar w:top="1440" w:right="1512" w:bottom="1440" w:left="1512" w:header="720" w:footer="720" w:gutter="0"/>
          <w:cols w:space="720"/>
          <w:titlePg/>
          <w:docGrid w:linePitch="360"/>
        </w:sectPr>
      </w:pPr>
    </w:p>
    <w:tbl>
      <w:tblPr>
        <w:tblStyle w:val="TableGrid"/>
        <w:tblW w:w="16019" w:type="dxa"/>
        <w:tblInd w:w="-147" w:type="dxa"/>
        <w:tblLook w:val="04A0" w:firstRow="1" w:lastRow="0" w:firstColumn="1" w:lastColumn="0" w:noHBand="0" w:noVBand="1"/>
      </w:tblPr>
      <w:tblGrid>
        <w:gridCol w:w="851"/>
        <w:gridCol w:w="993"/>
        <w:gridCol w:w="3118"/>
        <w:gridCol w:w="993"/>
        <w:gridCol w:w="2976"/>
        <w:gridCol w:w="567"/>
        <w:gridCol w:w="2977"/>
        <w:gridCol w:w="419"/>
        <w:gridCol w:w="3125"/>
      </w:tblGrid>
      <w:tr w:rsidR="00B83987" w:rsidRPr="00B83987" w14:paraId="12DFB45D" w14:textId="77777777" w:rsidTr="00B83987">
        <w:trPr>
          <w:cantSplit/>
          <w:trHeight w:val="1134"/>
        </w:trPr>
        <w:tc>
          <w:tcPr>
            <w:tcW w:w="851" w:type="dxa"/>
            <w:shd w:val="clear" w:color="auto" w:fill="auto"/>
            <w:textDirection w:val="btLr"/>
          </w:tcPr>
          <w:p w14:paraId="3D2CB504" w14:textId="3C359E94" w:rsidR="00B83987" w:rsidRPr="00B83987" w:rsidRDefault="00B83987" w:rsidP="00B83987">
            <w:pPr>
              <w:ind w:left="113" w:right="113"/>
            </w:pPr>
            <w:r w:rsidRPr="00B83987">
              <w:lastRenderedPageBreak/>
              <w:t xml:space="preserve">Task </w:t>
            </w:r>
            <w:proofErr w:type="spellStart"/>
            <w:r w:rsidRPr="00B83987">
              <w:t>achievement</w:t>
            </w:r>
            <w:proofErr w:type="spellEnd"/>
            <w:r w:rsidRPr="00B83987">
              <w:t xml:space="preserve"> </w:t>
            </w:r>
            <w:proofErr w:type="spellStart"/>
            <w:r w:rsidRPr="00B83987">
              <w:t>and</w:t>
            </w:r>
            <w:proofErr w:type="spellEnd"/>
            <w:r w:rsidRPr="00B83987">
              <w:t xml:space="preserve"> </w:t>
            </w:r>
            <w:proofErr w:type="spellStart"/>
            <w:r w:rsidRPr="00B83987">
              <w:t>organisation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14:paraId="772938DC" w14:textId="077473FB" w:rsidR="00B83987" w:rsidRPr="00B83987" w:rsidRDefault="00B83987" w:rsidP="00B83987"/>
        </w:tc>
        <w:tc>
          <w:tcPr>
            <w:tcW w:w="3118" w:type="dxa"/>
            <w:shd w:val="clear" w:color="auto" w:fill="auto"/>
          </w:tcPr>
          <w:p w14:paraId="03774B08" w14:textId="40CB2545" w:rsidR="00B83987" w:rsidRPr="00B83987" w:rsidRDefault="00B83987" w:rsidP="00B83987">
            <w:pPr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</w:pPr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Die Atmosphäre ist verständlich beschrieben. Die Beschreibung passt teilweise zu den Bildern. Die Geschichte wird größtenteils verständlich fortgesetzt. Die Handlung ist teilweise nachvollziehbar.</w:t>
            </w:r>
          </w:p>
        </w:tc>
        <w:tc>
          <w:tcPr>
            <w:tcW w:w="993" w:type="dxa"/>
            <w:shd w:val="clear" w:color="auto" w:fill="auto"/>
          </w:tcPr>
          <w:p w14:paraId="1968EB5B" w14:textId="0F8941F1" w:rsidR="00B83987" w:rsidRPr="00B83987" w:rsidRDefault="00B83987" w:rsidP="00B83987">
            <w:pPr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976" w:type="dxa"/>
            <w:shd w:val="clear" w:color="auto" w:fill="auto"/>
          </w:tcPr>
          <w:p w14:paraId="1286362B" w14:textId="37788180" w:rsidR="00B83987" w:rsidRPr="00B83987" w:rsidRDefault="00B83987" w:rsidP="00B83987">
            <w:pPr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</w:pPr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Die Atmosphäre ist klar beschrieben, einige Aspekte (sehen, hören, fühlen) sind berücksichtigt. Die Beschreibung passt zu den Bildern. Die Geschichte wird klar und verständlich fortgesetzt. Die Handlung ist logisch.</w:t>
            </w:r>
          </w:p>
        </w:tc>
        <w:tc>
          <w:tcPr>
            <w:tcW w:w="567" w:type="dxa"/>
            <w:shd w:val="clear" w:color="auto" w:fill="auto"/>
          </w:tcPr>
          <w:p w14:paraId="7DD548A7" w14:textId="36DEEF56" w:rsidR="00B83987" w:rsidRPr="00B83987" w:rsidRDefault="00B83987" w:rsidP="00B83987">
            <w:pPr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977" w:type="dxa"/>
            <w:shd w:val="clear" w:color="auto" w:fill="auto"/>
          </w:tcPr>
          <w:p w14:paraId="41D8D54E" w14:textId="05D88641" w:rsidR="00B83987" w:rsidRPr="00B83987" w:rsidRDefault="00B83987" w:rsidP="00B83987">
            <w:pPr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</w:pPr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Die Atmosphäre ist gut und klar beschrieben, viele Aspekte (sehen, hören, fühlen) sind berücksichtigt. Die Beschreibung passt zu den Bildern. Die Geschichte wird spannend/</w:t>
            </w:r>
            <w:proofErr w:type="spellStart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spooky</w:t>
            </w:r>
            <w:proofErr w:type="spellEnd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 xml:space="preserve"> fortgesetzt. Die Handlung ist logisch und klar beschrieben.</w:t>
            </w:r>
          </w:p>
        </w:tc>
        <w:tc>
          <w:tcPr>
            <w:tcW w:w="419" w:type="dxa"/>
            <w:shd w:val="clear" w:color="auto" w:fill="auto"/>
          </w:tcPr>
          <w:p w14:paraId="6B577895" w14:textId="77777777" w:rsidR="00B83987" w:rsidRPr="00B83987" w:rsidRDefault="00B83987" w:rsidP="00B83987">
            <w:pPr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125" w:type="dxa"/>
            <w:shd w:val="clear" w:color="auto" w:fill="auto"/>
          </w:tcPr>
          <w:p w14:paraId="367BE854" w14:textId="6E980FA0" w:rsidR="00B83987" w:rsidRPr="00B83987" w:rsidRDefault="00B83987" w:rsidP="00B83987">
            <w:pPr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</w:pPr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Die Atmosphäre ist sehr gut, klar und ausführlich beschrieben, alle Aspekte (sehen, hören, fühlen) sind berücksichtigt. Die Beschreibung passt ausgezeichnet zu den Bildern. Die Geschichte wird spannend/</w:t>
            </w:r>
            <w:proofErr w:type="spellStart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spooky</w:t>
            </w:r>
            <w:proofErr w:type="spellEnd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 xml:space="preserve"> fortgesetzt. Die Handlung ist logisch und ausführlich beschrieben.</w:t>
            </w:r>
          </w:p>
        </w:tc>
      </w:tr>
      <w:tr w:rsidR="00B83987" w:rsidRPr="00B83987" w14:paraId="2E5814D8" w14:textId="77777777" w:rsidTr="00B83987">
        <w:trPr>
          <w:cantSplit/>
          <w:trHeight w:val="1134"/>
        </w:trPr>
        <w:tc>
          <w:tcPr>
            <w:tcW w:w="851" w:type="dxa"/>
            <w:shd w:val="clear" w:color="auto" w:fill="auto"/>
            <w:textDirection w:val="btLr"/>
          </w:tcPr>
          <w:p w14:paraId="2B1713C7" w14:textId="65D7DA2B" w:rsidR="00B83987" w:rsidRPr="00B83987" w:rsidRDefault="00B83987" w:rsidP="00B83987">
            <w:pPr>
              <w:ind w:left="113" w:right="113"/>
            </w:pPr>
            <w:r w:rsidRPr="00B83987">
              <w:t>Range</w:t>
            </w:r>
          </w:p>
        </w:tc>
        <w:tc>
          <w:tcPr>
            <w:tcW w:w="993" w:type="dxa"/>
            <w:shd w:val="clear" w:color="auto" w:fill="auto"/>
          </w:tcPr>
          <w:p w14:paraId="2F5E716A" w14:textId="77777777" w:rsidR="00B83987" w:rsidRPr="00B83987" w:rsidRDefault="00B83987" w:rsidP="00B83987"/>
        </w:tc>
        <w:tc>
          <w:tcPr>
            <w:tcW w:w="3118" w:type="dxa"/>
            <w:shd w:val="clear" w:color="auto" w:fill="auto"/>
          </w:tcPr>
          <w:p w14:paraId="5531CB38" w14:textId="261E67DB" w:rsidR="00B83987" w:rsidRPr="00B83987" w:rsidRDefault="00B83987" w:rsidP="00B83987">
            <w:pPr>
              <w:rPr>
                <w:sz w:val="20"/>
                <w:szCs w:val="20"/>
              </w:rPr>
            </w:pPr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Verwendet sehr wenige passende Worte, Phrasen und Strukturen um Aufgabe zu lösen. Kommunikation gelingt bei sehr meist.</w:t>
            </w:r>
          </w:p>
        </w:tc>
        <w:tc>
          <w:tcPr>
            <w:tcW w:w="993" w:type="dxa"/>
            <w:shd w:val="clear" w:color="auto" w:fill="auto"/>
          </w:tcPr>
          <w:p w14:paraId="1DE27194" w14:textId="77777777" w:rsidR="00B83987" w:rsidRPr="00B83987" w:rsidRDefault="00B83987" w:rsidP="00B83987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14:paraId="724E09C5" w14:textId="66363C85" w:rsidR="00B83987" w:rsidRPr="00B83987" w:rsidRDefault="00B83987" w:rsidP="00B83987">
            <w:pPr>
              <w:rPr>
                <w:sz w:val="20"/>
                <w:szCs w:val="20"/>
              </w:rPr>
            </w:pPr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Überwiegend treffender Einsatz vieler passender "</w:t>
            </w:r>
            <w:proofErr w:type="spellStart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spooky</w:t>
            </w:r>
            <w:proofErr w:type="spellEnd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 xml:space="preserve">" Phrasen und Strukturen. Einige längere Sätze. Passende Strukturen (insb. </w:t>
            </w:r>
            <w:proofErr w:type="spellStart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past</w:t>
            </w:r>
            <w:proofErr w:type="spellEnd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 xml:space="preserve"> simple/progressive + </w:t>
            </w:r>
            <w:proofErr w:type="spellStart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adjectives</w:t>
            </w:r>
            <w:proofErr w:type="spellEnd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) werden überwiegend sinnvoll eingesetzt.</w:t>
            </w:r>
          </w:p>
        </w:tc>
        <w:tc>
          <w:tcPr>
            <w:tcW w:w="567" w:type="dxa"/>
            <w:shd w:val="clear" w:color="auto" w:fill="auto"/>
          </w:tcPr>
          <w:p w14:paraId="162FA1F8" w14:textId="77777777" w:rsidR="00B83987" w:rsidRPr="00B83987" w:rsidRDefault="00B83987" w:rsidP="00B83987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36D9B005" w14:textId="7B455880" w:rsidR="00B83987" w:rsidRPr="00B83987" w:rsidRDefault="00B83987" w:rsidP="00B83987">
            <w:pPr>
              <w:rPr>
                <w:sz w:val="20"/>
                <w:szCs w:val="20"/>
              </w:rPr>
            </w:pPr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Treffender Einsatz einer großen Vielfalt an passendem "</w:t>
            </w:r>
            <w:proofErr w:type="spellStart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spooky</w:t>
            </w:r>
            <w:proofErr w:type="spellEnd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 xml:space="preserve">" Vokabular und Strukturen. Viele längere Sätze. Komplexere passende Strukturen (insb. </w:t>
            </w:r>
            <w:proofErr w:type="spellStart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past</w:t>
            </w:r>
            <w:proofErr w:type="spellEnd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 xml:space="preserve"> simple/progressive + </w:t>
            </w:r>
            <w:proofErr w:type="spellStart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adjectives</w:t>
            </w:r>
            <w:proofErr w:type="spellEnd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 xml:space="preserve"> und darüber hinausgehend) werden häufig sinnvoll eingesetzt.</w:t>
            </w:r>
          </w:p>
        </w:tc>
        <w:tc>
          <w:tcPr>
            <w:tcW w:w="419" w:type="dxa"/>
            <w:shd w:val="clear" w:color="auto" w:fill="auto"/>
          </w:tcPr>
          <w:p w14:paraId="15EC0A63" w14:textId="77777777" w:rsidR="00B83987" w:rsidRPr="00B83987" w:rsidRDefault="00B83987" w:rsidP="00B83987">
            <w:pPr>
              <w:rPr>
                <w:sz w:val="20"/>
                <w:szCs w:val="20"/>
              </w:rPr>
            </w:pPr>
          </w:p>
        </w:tc>
        <w:tc>
          <w:tcPr>
            <w:tcW w:w="3125" w:type="dxa"/>
            <w:shd w:val="clear" w:color="auto" w:fill="auto"/>
          </w:tcPr>
          <w:p w14:paraId="5842878E" w14:textId="223C43F3" w:rsidR="00B83987" w:rsidRPr="00B83987" w:rsidRDefault="00B83987" w:rsidP="00B83987">
            <w:pPr>
              <w:rPr>
                <w:sz w:val="20"/>
                <w:szCs w:val="20"/>
              </w:rPr>
            </w:pPr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reffender Einsatz einer sehr großen Vielfalt an passendem "</w:t>
            </w:r>
            <w:proofErr w:type="spellStart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spooky</w:t>
            </w:r>
            <w:proofErr w:type="spellEnd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 xml:space="preserve">" Vokabular und Strukturen. Längere Sätze mit komplexeren passenden Strukturen (über </w:t>
            </w:r>
            <w:proofErr w:type="spellStart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past</w:t>
            </w:r>
            <w:proofErr w:type="spellEnd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 xml:space="preserve"> simple/progressive + </w:t>
            </w:r>
            <w:proofErr w:type="spellStart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adjectives</w:t>
            </w:r>
            <w:proofErr w:type="spellEnd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 xml:space="preserve"> hinausgehend) werden sinnvoll eingesetzt.</w:t>
            </w:r>
          </w:p>
        </w:tc>
      </w:tr>
      <w:tr w:rsidR="00B83987" w:rsidRPr="00B83987" w14:paraId="42BA7C92" w14:textId="77777777" w:rsidTr="00B83987">
        <w:trPr>
          <w:cantSplit/>
          <w:trHeight w:val="1134"/>
        </w:trPr>
        <w:tc>
          <w:tcPr>
            <w:tcW w:w="851" w:type="dxa"/>
            <w:shd w:val="clear" w:color="auto" w:fill="auto"/>
            <w:textDirection w:val="btLr"/>
          </w:tcPr>
          <w:p w14:paraId="04246635" w14:textId="5A7D27E6" w:rsidR="00B83987" w:rsidRPr="00B83987" w:rsidRDefault="00B83987" w:rsidP="00B83987">
            <w:pPr>
              <w:ind w:left="113" w:right="113"/>
            </w:pPr>
            <w:proofErr w:type="spellStart"/>
            <w:r w:rsidRPr="00B83987">
              <w:t>Accuracy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14:paraId="0371BA87" w14:textId="77777777" w:rsidR="00B83987" w:rsidRPr="00B83987" w:rsidRDefault="00B83987" w:rsidP="00B83987"/>
        </w:tc>
        <w:tc>
          <w:tcPr>
            <w:tcW w:w="3118" w:type="dxa"/>
            <w:shd w:val="clear" w:color="auto" w:fill="auto"/>
          </w:tcPr>
          <w:p w14:paraId="3D0D7428" w14:textId="78140074" w:rsidR="00B83987" w:rsidRPr="00B83987" w:rsidRDefault="00B83987" w:rsidP="00B83987">
            <w:pPr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</w:pPr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Sehr viele Fehler behindern die Kommunikation und lenken den Hörer ab. Elementare Fehler kommen. Die Vergangenheit kann ausgedrückt werden, die unterschiedlichen Vergangenheitsformen jedoch nicht richtig angewendet werden.</w:t>
            </w:r>
          </w:p>
        </w:tc>
        <w:tc>
          <w:tcPr>
            <w:tcW w:w="993" w:type="dxa"/>
            <w:shd w:val="clear" w:color="auto" w:fill="auto"/>
          </w:tcPr>
          <w:p w14:paraId="179ECF5A" w14:textId="77777777" w:rsidR="00B83987" w:rsidRPr="00B83987" w:rsidRDefault="00B83987" w:rsidP="00B83987">
            <w:pPr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976" w:type="dxa"/>
            <w:shd w:val="clear" w:color="auto" w:fill="auto"/>
          </w:tcPr>
          <w:p w14:paraId="482DF554" w14:textId="032F1661" w:rsidR="00B83987" w:rsidRPr="00B83987" w:rsidRDefault="00B83987" w:rsidP="00B83987">
            <w:pPr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</w:pPr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 xml:space="preserve">Fehler kommen auch bei geübten Strukturen noch vor, diese sind jedoch überwiegend korrekt. Keine systematischen Fehler. Die Kommunikation im </w:t>
            </w:r>
            <w:r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A</w:t>
            </w:r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llgemeinen erfolgreich.</w:t>
            </w:r>
          </w:p>
        </w:tc>
        <w:tc>
          <w:tcPr>
            <w:tcW w:w="567" w:type="dxa"/>
            <w:shd w:val="clear" w:color="auto" w:fill="auto"/>
          </w:tcPr>
          <w:p w14:paraId="16DD69E3" w14:textId="77777777" w:rsidR="00B83987" w:rsidRPr="00B83987" w:rsidRDefault="00B83987" w:rsidP="00B83987">
            <w:pPr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977" w:type="dxa"/>
            <w:shd w:val="clear" w:color="auto" w:fill="auto"/>
          </w:tcPr>
          <w:p w14:paraId="26296658" w14:textId="2EAF3330" w:rsidR="00B83987" w:rsidRPr="00B83987" w:rsidRDefault="00B83987" w:rsidP="00B83987">
            <w:pPr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</w:pPr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 xml:space="preserve">Sehr wenig Fehler, </w:t>
            </w:r>
            <w:proofErr w:type="spellStart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großteils</w:t>
            </w:r>
            <w:proofErr w:type="spellEnd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 xml:space="preserve"> sichere Verwendung der bekannten Strukturen (</w:t>
            </w:r>
            <w:proofErr w:type="spellStart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past</w:t>
            </w:r>
            <w:proofErr w:type="spellEnd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 xml:space="preserve"> simple/ </w:t>
            </w:r>
            <w:proofErr w:type="spellStart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past</w:t>
            </w:r>
            <w:proofErr w:type="spellEnd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 xml:space="preserve"> progressive/ </w:t>
            </w:r>
            <w:proofErr w:type="spellStart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a</w:t>
            </w:r>
            <w:r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d</w:t>
            </w:r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jectives</w:t>
            </w:r>
            <w:proofErr w:type="spellEnd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 xml:space="preserve">/ </w:t>
            </w:r>
            <w:proofErr w:type="spellStart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adverbs</w:t>
            </w:r>
            <w:proofErr w:type="spellEnd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) und Vokabel. Bei schwierigeren/ komplexeren Sachverhalten können Fehler vorkommen.</w:t>
            </w:r>
          </w:p>
        </w:tc>
        <w:tc>
          <w:tcPr>
            <w:tcW w:w="419" w:type="dxa"/>
            <w:shd w:val="clear" w:color="auto" w:fill="auto"/>
          </w:tcPr>
          <w:p w14:paraId="7E04535C" w14:textId="77777777" w:rsidR="00B83987" w:rsidRPr="00B83987" w:rsidRDefault="00B83987" w:rsidP="00B83987">
            <w:pPr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125" w:type="dxa"/>
            <w:shd w:val="clear" w:color="auto" w:fill="auto"/>
          </w:tcPr>
          <w:p w14:paraId="4783437D" w14:textId="407A4B80" w:rsidR="00B83987" w:rsidRPr="00B83987" w:rsidRDefault="00B83987" w:rsidP="00B83987">
            <w:pPr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</w:pPr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Kaum Fehler, sichere Verwendung der bekannten Strukturen (</w:t>
            </w:r>
            <w:proofErr w:type="spellStart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past</w:t>
            </w:r>
            <w:proofErr w:type="spellEnd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 xml:space="preserve"> simple/ </w:t>
            </w:r>
            <w:proofErr w:type="spellStart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past</w:t>
            </w:r>
            <w:proofErr w:type="spellEnd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 xml:space="preserve"> progressive/ </w:t>
            </w:r>
            <w:proofErr w:type="spellStart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a</w:t>
            </w:r>
            <w:r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d</w:t>
            </w:r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jectives</w:t>
            </w:r>
            <w:proofErr w:type="spellEnd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 xml:space="preserve">/ </w:t>
            </w:r>
            <w:proofErr w:type="spellStart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adverbs</w:t>
            </w:r>
            <w:proofErr w:type="spellEnd"/>
            <w:r w:rsidRPr="00B83987"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  <w:t>) und Vokabel. Auch schwierigere/ komplexere Sachverhalte können teilweise richtig ausgedrückt werden, Fehler können aber noch vorkommen.</w:t>
            </w:r>
          </w:p>
          <w:p w14:paraId="1D47F4BE" w14:textId="1B574525" w:rsidR="00B83987" w:rsidRPr="00B83987" w:rsidRDefault="00B83987" w:rsidP="00B83987">
            <w:pPr>
              <w:rPr>
                <w:rFonts w:ascii="Segoe UI" w:hAnsi="Segoe UI" w:cs="Segoe UI"/>
                <w:color w:val="212529"/>
                <w:sz w:val="20"/>
                <w:szCs w:val="20"/>
                <w:shd w:val="clear" w:color="auto" w:fill="FFFFFF"/>
              </w:rPr>
            </w:pPr>
          </w:p>
        </w:tc>
      </w:tr>
      <w:tr w:rsidR="00B83987" w14:paraId="42C30562" w14:textId="77777777" w:rsidTr="00B83987">
        <w:trPr>
          <w:cantSplit/>
          <w:trHeight w:val="414"/>
        </w:trPr>
        <w:tc>
          <w:tcPr>
            <w:tcW w:w="851" w:type="dxa"/>
            <w:shd w:val="clear" w:color="auto" w:fill="auto"/>
            <w:textDirection w:val="btLr"/>
          </w:tcPr>
          <w:p w14:paraId="654C8C14" w14:textId="77777777" w:rsidR="00B83987" w:rsidRPr="00B83987" w:rsidRDefault="00B83987" w:rsidP="00B83987">
            <w:pPr>
              <w:ind w:left="113" w:right="113"/>
              <w:jc w:val="center"/>
            </w:pPr>
          </w:p>
        </w:tc>
        <w:tc>
          <w:tcPr>
            <w:tcW w:w="993" w:type="dxa"/>
            <w:shd w:val="clear" w:color="auto" w:fill="auto"/>
          </w:tcPr>
          <w:p w14:paraId="44A6C36A" w14:textId="6189BCBA" w:rsidR="00B83987" w:rsidRPr="00B83987" w:rsidRDefault="00B83987" w:rsidP="00B83987">
            <w:pPr>
              <w:jc w:val="center"/>
            </w:pPr>
            <w:r w:rsidRPr="00B83987">
              <w:t>0</w:t>
            </w:r>
          </w:p>
        </w:tc>
        <w:tc>
          <w:tcPr>
            <w:tcW w:w="3118" w:type="dxa"/>
            <w:shd w:val="clear" w:color="auto" w:fill="auto"/>
          </w:tcPr>
          <w:p w14:paraId="4CA3A5C7" w14:textId="7C1A03FB" w:rsidR="00B83987" w:rsidRPr="00B83987" w:rsidRDefault="00B83987" w:rsidP="00B83987">
            <w:pPr>
              <w:jc w:val="center"/>
              <w:rPr>
                <w:sz w:val="20"/>
                <w:szCs w:val="20"/>
              </w:rPr>
            </w:pPr>
            <w:r w:rsidRPr="00B83987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14:paraId="15D23746" w14:textId="77777777" w:rsidR="00B83987" w:rsidRPr="00B83987" w:rsidRDefault="00B83987" w:rsidP="00B8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14:paraId="3D1BAF31" w14:textId="42857B26" w:rsidR="00B83987" w:rsidRPr="00B83987" w:rsidRDefault="00B83987" w:rsidP="00B83987">
            <w:pPr>
              <w:jc w:val="center"/>
              <w:rPr>
                <w:sz w:val="20"/>
                <w:szCs w:val="20"/>
              </w:rPr>
            </w:pPr>
            <w:r w:rsidRPr="00B83987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14:paraId="2D538858" w14:textId="77777777" w:rsidR="00B83987" w:rsidRPr="00B83987" w:rsidRDefault="00B83987" w:rsidP="00B8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6A1CB3DB" w14:textId="4733E7E1" w:rsidR="00B83987" w:rsidRPr="00B83987" w:rsidRDefault="00B83987" w:rsidP="00B83987">
            <w:pPr>
              <w:jc w:val="center"/>
              <w:rPr>
                <w:sz w:val="20"/>
                <w:szCs w:val="20"/>
              </w:rPr>
            </w:pPr>
            <w:r w:rsidRPr="00B83987">
              <w:rPr>
                <w:sz w:val="20"/>
                <w:szCs w:val="20"/>
              </w:rPr>
              <w:t>8</w:t>
            </w:r>
          </w:p>
        </w:tc>
        <w:tc>
          <w:tcPr>
            <w:tcW w:w="419" w:type="dxa"/>
            <w:shd w:val="clear" w:color="auto" w:fill="auto"/>
          </w:tcPr>
          <w:p w14:paraId="7E33D25A" w14:textId="77777777" w:rsidR="00B83987" w:rsidRPr="00B83987" w:rsidRDefault="00B83987" w:rsidP="00B839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5" w:type="dxa"/>
            <w:shd w:val="clear" w:color="auto" w:fill="auto"/>
          </w:tcPr>
          <w:p w14:paraId="6A2CB637" w14:textId="06FEF619" w:rsidR="00B83987" w:rsidRPr="00B83987" w:rsidRDefault="00B83987" w:rsidP="00B83987">
            <w:pPr>
              <w:jc w:val="center"/>
              <w:rPr>
                <w:sz w:val="20"/>
                <w:szCs w:val="20"/>
              </w:rPr>
            </w:pPr>
            <w:r w:rsidRPr="00B83987">
              <w:rPr>
                <w:sz w:val="20"/>
                <w:szCs w:val="20"/>
              </w:rPr>
              <w:t>10</w:t>
            </w:r>
          </w:p>
        </w:tc>
      </w:tr>
    </w:tbl>
    <w:p w14:paraId="19536923" w14:textId="3D5CFFFD" w:rsidR="00563DFF" w:rsidRPr="00F65E87" w:rsidRDefault="00563DFF" w:rsidP="00152BD3"/>
    <w:sectPr w:rsidR="00563DFF" w:rsidRPr="00F65E87" w:rsidSect="00B83987">
      <w:pgSz w:w="16838" w:h="11906" w:orient="landscape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546F2" w14:textId="77777777" w:rsidR="00D80FFE" w:rsidRDefault="00D80FFE">
      <w:pPr>
        <w:spacing w:before="0" w:after="0" w:line="240" w:lineRule="auto"/>
      </w:pPr>
      <w:r>
        <w:separator/>
      </w:r>
    </w:p>
  </w:endnote>
  <w:endnote w:type="continuationSeparator" w:id="0">
    <w:p w14:paraId="5B48C8AF" w14:textId="77777777" w:rsidR="00D80FFE" w:rsidRDefault="00D80FF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B8165" w14:textId="77777777" w:rsidR="00D16FF8" w:rsidRDefault="004B4ED7">
    <w:pPr>
      <w:pStyle w:val="Footer"/>
    </w:pPr>
    <w:r>
      <w:rPr>
        <w:lang w:bidi="de-DE"/>
      </w:rPr>
      <w:t xml:space="preserve">Seite </w:t>
    </w:r>
    <w:r>
      <w:rPr>
        <w:lang w:bidi="de-DE"/>
      </w:rPr>
      <w:fldChar w:fldCharType="begin"/>
    </w:r>
    <w:r>
      <w:rPr>
        <w:lang w:bidi="de-DE"/>
      </w:rPr>
      <w:instrText xml:space="preserve"> PAGE  \* Arabic  \* MERGEFORMAT </w:instrText>
    </w:r>
    <w:r>
      <w:rPr>
        <w:lang w:bidi="de-DE"/>
      </w:rPr>
      <w:fldChar w:fldCharType="separate"/>
    </w:r>
    <w:r w:rsidR="003E5C38">
      <w:rPr>
        <w:noProof/>
        <w:lang w:bidi="de-DE"/>
      </w:rPr>
      <w:t>3</w:t>
    </w:r>
    <w:r>
      <w:rPr>
        <w:lang w:bidi="de-DE"/>
      </w:rPr>
      <w:fldChar w:fldCharType="end"/>
    </w:r>
    <w:r>
      <w:rPr>
        <w:lang w:bidi="de-DE"/>
      </w:rPr>
      <w:t xml:space="preserve"> von </w:t>
    </w:r>
    <w:r w:rsidR="00CD3FC6">
      <w:fldChar w:fldCharType="begin"/>
    </w:r>
    <w:r w:rsidR="00CD3FC6">
      <w:instrText xml:space="preserve"> NUMPAGES  \* Arabic  \* MERGEFORMAT </w:instrText>
    </w:r>
    <w:r w:rsidR="00CD3FC6">
      <w:fldChar w:fldCharType="separate"/>
    </w:r>
    <w:r w:rsidR="003E5C38">
      <w:rPr>
        <w:noProof/>
        <w:lang w:bidi="de-DE"/>
      </w:rPr>
      <w:t>1</w:t>
    </w:r>
    <w:r w:rsidR="00CD3FC6">
      <w:rPr>
        <w:noProof/>
        <w:lang w:bidi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70BA6" w14:textId="77777777" w:rsidR="00D80FFE" w:rsidRDefault="00D80FFE">
      <w:pPr>
        <w:spacing w:before="0" w:after="0" w:line="240" w:lineRule="auto"/>
      </w:pPr>
      <w:r>
        <w:separator/>
      </w:r>
    </w:p>
  </w:footnote>
  <w:footnote w:type="continuationSeparator" w:id="0">
    <w:p w14:paraId="64B0CD24" w14:textId="77777777" w:rsidR="00D80FFE" w:rsidRDefault="00D80FFE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69C108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446D7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2E61FB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CC7A6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BCF77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1D0C8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A84B7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BEF6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8E7FD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B2E773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EF79BF"/>
    <w:multiLevelType w:val="hybridMultilevel"/>
    <w:tmpl w:val="F36E5E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456A7C"/>
    <w:multiLevelType w:val="hybridMultilevel"/>
    <w:tmpl w:val="801C1B26"/>
    <w:lvl w:ilvl="0" w:tplc="05F4D36E">
      <w:start w:val="1"/>
      <w:numFmt w:val="decimal"/>
      <w:pStyle w:val="Heading3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-1400" w:hanging="360"/>
      </w:pPr>
    </w:lvl>
    <w:lvl w:ilvl="2" w:tplc="0409001B" w:tentative="1">
      <w:start w:val="1"/>
      <w:numFmt w:val="lowerRoman"/>
      <w:lvlText w:val="%3."/>
      <w:lvlJc w:val="right"/>
      <w:pPr>
        <w:ind w:left="-680" w:hanging="180"/>
      </w:pPr>
    </w:lvl>
    <w:lvl w:ilvl="3" w:tplc="0409000F" w:tentative="1">
      <w:start w:val="1"/>
      <w:numFmt w:val="decimal"/>
      <w:lvlText w:val="%4."/>
      <w:lvlJc w:val="left"/>
      <w:pPr>
        <w:ind w:left="40" w:hanging="360"/>
      </w:pPr>
    </w:lvl>
    <w:lvl w:ilvl="4" w:tplc="04090019" w:tentative="1">
      <w:start w:val="1"/>
      <w:numFmt w:val="lowerLetter"/>
      <w:lvlText w:val="%5."/>
      <w:lvlJc w:val="left"/>
      <w:pPr>
        <w:ind w:left="760" w:hanging="360"/>
      </w:pPr>
    </w:lvl>
    <w:lvl w:ilvl="5" w:tplc="0409001B" w:tentative="1">
      <w:start w:val="1"/>
      <w:numFmt w:val="lowerRoman"/>
      <w:lvlText w:val="%6."/>
      <w:lvlJc w:val="right"/>
      <w:pPr>
        <w:ind w:left="1480" w:hanging="180"/>
      </w:pPr>
    </w:lvl>
    <w:lvl w:ilvl="6" w:tplc="0409000F" w:tentative="1">
      <w:start w:val="1"/>
      <w:numFmt w:val="decimal"/>
      <w:lvlText w:val="%7."/>
      <w:lvlJc w:val="left"/>
      <w:pPr>
        <w:ind w:left="2200" w:hanging="360"/>
      </w:pPr>
    </w:lvl>
    <w:lvl w:ilvl="7" w:tplc="04090019" w:tentative="1">
      <w:start w:val="1"/>
      <w:numFmt w:val="lowerLetter"/>
      <w:lvlText w:val="%8."/>
      <w:lvlJc w:val="left"/>
      <w:pPr>
        <w:ind w:left="2920" w:hanging="360"/>
      </w:pPr>
    </w:lvl>
    <w:lvl w:ilvl="8" w:tplc="0409001B" w:tentative="1">
      <w:start w:val="1"/>
      <w:numFmt w:val="lowerRoman"/>
      <w:lvlText w:val="%9."/>
      <w:lvlJc w:val="right"/>
      <w:pPr>
        <w:ind w:left="3640" w:hanging="180"/>
      </w:pPr>
    </w:lvl>
  </w:abstractNum>
  <w:num w:numId="1" w16cid:durableId="1464693792">
    <w:abstractNumId w:val="11"/>
  </w:num>
  <w:num w:numId="2" w16cid:durableId="238248530">
    <w:abstractNumId w:val="9"/>
  </w:num>
  <w:num w:numId="3" w16cid:durableId="880895616">
    <w:abstractNumId w:val="7"/>
  </w:num>
  <w:num w:numId="4" w16cid:durableId="479420849">
    <w:abstractNumId w:val="6"/>
  </w:num>
  <w:num w:numId="5" w16cid:durableId="1083717089">
    <w:abstractNumId w:val="5"/>
  </w:num>
  <w:num w:numId="6" w16cid:durableId="1950814047">
    <w:abstractNumId w:val="4"/>
  </w:num>
  <w:num w:numId="7" w16cid:durableId="1667128695">
    <w:abstractNumId w:val="8"/>
  </w:num>
  <w:num w:numId="8" w16cid:durableId="266232761">
    <w:abstractNumId w:val="3"/>
  </w:num>
  <w:num w:numId="9" w16cid:durableId="1528175031">
    <w:abstractNumId w:val="2"/>
  </w:num>
  <w:num w:numId="10" w16cid:durableId="717359034">
    <w:abstractNumId w:val="1"/>
  </w:num>
  <w:num w:numId="11" w16cid:durableId="966200707">
    <w:abstractNumId w:val="0"/>
  </w:num>
  <w:num w:numId="12" w16cid:durableId="118577199">
    <w:abstractNumId w:val="11"/>
    <w:lvlOverride w:ilvl="0">
      <w:startOverride w:val="1"/>
    </w:lvlOverride>
  </w:num>
  <w:num w:numId="13" w16cid:durableId="1142307453">
    <w:abstractNumId w:val="11"/>
    <w:lvlOverride w:ilvl="0">
      <w:startOverride w:val="1"/>
    </w:lvlOverride>
  </w:num>
  <w:num w:numId="14" w16cid:durableId="148257368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3AB"/>
    <w:rsid w:val="0000514D"/>
    <w:rsid w:val="000D48A6"/>
    <w:rsid w:val="00107BD4"/>
    <w:rsid w:val="00152BD3"/>
    <w:rsid w:val="00183790"/>
    <w:rsid w:val="001C348C"/>
    <w:rsid w:val="001D7400"/>
    <w:rsid w:val="0027272E"/>
    <w:rsid w:val="002873C2"/>
    <w:rsid w:val="003210CB"/>
    <w:rsid w:val="003D6B32"/>
    <w:rsid w:val="003E5C38"/>
    <w:rsid w:val="00422A3A"/>
    <w:rsid w:val="00481968"/>
    <w:rsid w:val="00491BB5"/>
    <w:rsid w:val="00494233"/>
    <w:rsid w:val="004B4ED7"/>
    <w:rsid w:val="004C0B9A"/>
    <w:rsid w:val="004D596F"/>
    <w:rsid w:val="0050715B"/>
    <w:rsid w:val="00507E75"/>
    <w:rsid w:val="00520BBF"/>
    <w:rsid w:val="00563DFF"/>
    <w:rsid w:val="005E4F75"/>
    <w:rsid w:val="00605DAA"/>
    <w:rsid w:val="00622C07"/>
    <w:rsid w:val="006530D0"/>
    <w:rsid w:val="00656A53"/>
    <w:rsid w:val="00675B76"/>
    <w:rsid w:val="006956BD"/>
    <w:rsid w:val="006B4C4A"/>
    <w:rsid w:val="006B664C"/>
    <w:rsid w:val="006E2643"/>
    <w:rsid w:val="006E7F70"/>
    <w:rsid w:val="00703EE4"/>
    <w:rsid w:val="00750037"/>
    <w:rsid w:val="008418BD"/>
    <w:rsid w:val="00876BF3"/>
    <w:rsid w:val="00941F9C"/>
    <w:rsid w:val="0097631D"/>
    <w:rsid w:val="009A637B"/>
    <w:rsid w:val="009A7E61"/>
    <w:rsid w:val="00A26BCF"/>
    <w:rsid w:val="00A46A27"/>
    <w:rsid w:val="00A605D8"/>
    <w:rsid w:val="00AD2C89"/>
    <w:rsid w:val="00AD43AB"/>
    <w:rsid w:val="00B1573C"/>
    <w:rsid w:val="00B83987"/>
    <w:rsid w:val="00C06D79"/>
    <w:rsid w:val="00C16AD2"/>
    <w:rsid w:val="00C44D97"/>
    <w:rsid w:val="00C56D36"/>
    <w:rsid w:val="00C77AB8"/>
    <w:rsid w:val="00CD3FC6"/>
    <w:rsid w:val="00D16FF8"/>
    <w:rsid w:val="00D43FBC"/>
    <w:rsid w:val="00D80FFE"/>
    <w:rsid w:val="00DC14D3"/>
    <w:rsid w:val="00DE749A"/>
    <w:rsid w:val="00E234B0"/>
    <w:rsid w:val="00EE7480"/>
    <w:rsid w:val="00F251A8"/>
    <w:rsid w:val="00F65E87"/>
    <w:rsid w:val="00F962D5"/>
    <w:rsid w:val="00FC1B79"/>
    <w:rsid w:val="00FC7BCF"/>
    <w:rsid w:val="1792F234"/>
    <w:rsid w:val="2BE3BC4C"/>
    <w:rsid w:val="2DF0D5EC"/>
    <w:rsid w:val="6AAB8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2B9836C"/>
  <w15:chartTrackingRefBased/>
  <w15:docId w15:val="{6A4635CD-FC41-4EBF-B70F-043253875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E87"/>
  </w:style>
  <w:style w:type="paragraph" w:styleId="Heading1">
    <w:name w:val="heading 1"/>
    <w:basedOn w:val="Normal"/>
    <w:link w:val="Heading1Char"/>
    <w:uiPriority w:val="9"/>
    <w:qFormat/>
    <w:rsid w:val="003D6B32"/>
    <w:pPr>
      <w:keepNext/>
      <w:keepLines/>
      <w:spacing w:before="240" w:after="360"/>
      <w:contextualSpacing/>
      <w:jc w:val="center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F65E87"/>
    <w:pPr>
      <w:keepNext/>
      <w:keepLines/>
      <w:contextualSpacing/>
      <w:outlineLvl w:val="1"/>
    </w:pPr>
    <w:rPr>
      <w:rFonts w:asciiTheme="majorHAnsi" w:eastAsiaTheme="majorEastAsia" w:hAnsiTheme="majorHAnsi" w:cstheme="majorBidi"/>
      <w:color w:val="1F4E79" w:themeColor="accent1" w:themeShade="8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6B32"/>
    <w:pPr>
      <w:keepNext/>
      <w:keepLines/>
      <w:numPr>
        <w:numId w:val="1"/>
      </w:numPr>
      <w:pBdr>
        <w:top w:val="single" w:sz="4" w:space="1" w:color="7F7F7F" w:themeColor="text1" w:themeTint="80"/>
      </w:pBdr>
      <w:spacing w:before="240" w:after="0"/>
      <w:contextualSpacing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6B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ap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3D6B3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6B3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6B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6B3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6B3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D6B32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5E87"/>
    <w:rPr>
      <w:rFonts w:asciiTheme="majorHAnsi" w:eastAsiaTheme="majorEastAsia" w:hAnsiTheme="majorHAnsi" w:cstheme="majorBidi"/>
      <w:color w:val="1F4E79" w:themeColor="accent1" w:themeShade="8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D6B32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Footer">
    <w:name w:val="footer"/>
    <w:basedOn w:val="Normal"/>
    <w:link w:val="FooterChar"/>
    <w:uiPriority w:val="99"/>
    <w:rsid w:val="0050715B"/>
    <w:pPr>
      <w:spacing w:before="0" w:after="0" w:line="240" w:lineRule="auto"/>
      <w:jc w:val="center"/>
    </w:pPr>
    <w:rPr>
      <w:color w:val="1F4E79" w:themeColor="accent1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50715B"/>
    <w:rPr>
      <w:color w:val="1F4E79" w:themeColor="accent1" w:themeShade="80"/>
    </w:rPr>
  </w:style>
  <w:style w:type="paragraph" w:styleId="Header">
    <w:name w:val="header"/>
    <w:basedOn w:val="Normal"/>
    <w:link w:val="HeaderChar"/>
    <w:uiPriority w:val="99"/>
    <w:unhideWhenUsed/>
    <w:rsid w:val="00622C07"/>
    <w:pPr>
      <w:spacing w:before="0" w:after="0" w:line="240" w:lineRule="auto"/>
    </w:pPr>
  </w:style>
  <w:style w:type="table" w:styleId="GridTable1Light">
    <w:name w:val="Grid Table 1 Light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nweisungen">
    <w:name w:val="Anweisungen"/>
    <w:basedOn w:val="Normal"/>
    <w:uiPriority w:val="10"/>
    <w:qFormat/>
    <w:rsid w:val="004C0B9A"/>
    <w:rPr>
      <w:i/>
      <w:iCs/>
      <w:color w:val="595959" w:themeColor="text1" w:themeTint="A6"/>
    </w:rPr>
  </w:style>
  <w:style w:type="table" w:styleId="TableGridLight">
    <w:name w:val="Grid Table Light"/>
    <w:basedOn w:val="TableNormal"/>
    <w:uiPriority w:val="40"/>
    <w:rsid w:val="004B4ED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622C07"/>
  </w:style>
  <w:style w:type="character" w:customStyle="1" w:styleId="Heading4Char">
    <w:name w:val="Heading 4 Char"/>
    <w:basedOn w:val="DefaultParagraphFont"/>
    <w:link w:val="Heading4"/>
    <w:uiPriority w:val="9"/>
    <w:semiHidden/>
    <w:rsid w:val="003D6B32"/>
    <w:rPr>
      <w:rFonts w:asciiTheme="majorHAnsi" w:eastAsiaTheme="majorEastAsia" w:hAnsiTheme="majorHAnsi" w:cstheme="majorBidi"/>
      <w:iCs/>
      <w:caps/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6B32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B32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52BD3"/>
  </w:style>
  <w:style w:type="paragraph" w:styleId="BlockText">
    <w:name w:val="Block Text"/>
    <w:basedOn w:val="Normal"/>
    <w:uiPriority w:val="99"/>
    <w:semiHidden/>
    <w:unhideWhenUsed/>
    <w:rsid w:val="00A605D8"/>
    <w:pPr>
      <w:pBdr>
        <w:top w:val="single" w:sz="2" w:space="10" w:color="1F4E79" w:themeColor="accent1" w:themeShade="80"/>
        <w:left w:val="single" w:sz="2" w:space="10" w:color="1F4E79" w:themeColor="accent1" w:themeShade="80"/>
        <w:bottom w:val="single" w:sz="2" w:space="10" w:color="1F4E79" w:themeColor="accent1" w:themeShade="80"/>
        <w:right w:val="single" w:sz="2" w:space="10" w:color="1F4E79" w:themeColor="accent1" w:themeShade="80"/>
      </w:pBdr>
      <w:ind w:left="1152" w:right="1152"/>
    </w:pPr>
    <w:rPr>
      <w:i/>
      <w:iCs/>
      <w:color w:val="1F4E7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152BD3"/>
  </w:style>
  <w:style w:type="character" w:customStyle="1" w:styleId="BodyTextChar">
    <w:name w:val="Body Text Char"/>
    <w:basedOn w:val="DefaultParagraphFont"/>
    <w:link w:val="BodyText"/>
    <w:uiPriority w:val="99"/>
    <w:semiHidden/>
    <w:rsid w:val="00152BD3"/>
  </w:style>
  <w:style w:type="paragraph" w:styleId="BodyText2">
    <w:name w:val="Body Text 2"/>
    <w:basedOn w:val="Normal"/>
    <w:link w:val="BodyText2Char"/>
    <w:uiPriority w:val="99"/>
    <w:semiHidden/>
    <w:unhideWhenUsed/>
    <w:rsid w:val="00152BD3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52BD3"/>
  </w:style>
  <w:style w:type="paragraph" w:styleId="BodyText3">
    <w:name w:val="Body Text 3"/>
    <w:basedOn w:val="Normal"/>
    <w:link w:val="BodyText3Char"/>
    <w:uiPriority w:val="99"/>
    <w:semiHidden/>
    <w:unhideWhenUsed/>
    <w:rsid w:val="003D6B32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D6B32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52BD3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52BD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52BD3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52BD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52BD3"/>
    <w:pPr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52BD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52BD3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52BD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D6B32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D6B32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605D8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D6B32"/>
    <w:pPr>
      <w:spacing w:before="0" w:after="200" w:line="240" w:lineRule="auto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52BD3"/>
    <w:pPr>
      <w:spacing w:before="0"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52BD3"/>
  </w:style>
  <w:style w:type="table" w:styleId="ColorfulGrid">
    <w:name w:val="Colorful Grid"/>
    <w:basedOn w:val="TableNormal"/>
    <w:uiPriority w:val="73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D6B3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6B3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6B3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6B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6B32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52BD3"/>
  </w:style>
  <w:style w:type="character" w:customStyle="1" w:styleId="DateChar">
    <w:name w:val="Date Char"/>
    <w:basedOn w:val="DefaultParagraphFont"/>
    <w:link w:val="Date"/>
    <w:uiPriority w:val="99"/>
    <w:semiHidden/>
    <w:rsid w:val="00152BD3"/>
  </w:style>
  <w:style w:type="paragraph" w:styleId="DocumentMap">
    <w:name w:val="Document Map"/>
    <w:basedOn w:val="Normal"/>
    <w:link w:val="DocumentMapChar"/>
    <w:uiPriority w:val="99"/>
    <w:semiHidden/>
    <w:unhideWhenUsed/>
    <w:rsid w:val="003D6B32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D6B32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52BD3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52BD3"/>
  </w:style>
  <w:style w:type="character" w:styleId="Emphasis">
    <w:name w:val="Emphasis"/>
    <w:basedOn w:val="DefaultParagraphFont"/>
    <w:uiPriority w:val="20"/>
    <w:semiHidden/>
    <w:unhideWhenUsed/>
    <w:qFormat/>
    <w:rsid w:val="00152BD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52BD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D6B32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D6B32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52BD3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D6B32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52BD3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152BD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D6B32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D6B32"/>
    <w:rPr>
      <w:szCs w:val="20"/>
    </w:rPr>
  </w:style>
  <w:style w:type="table" w:styleId="GridTable1Light-Accent1">
    <w:name w:val="Grid Table 1 Light Accent 1"/>
    <w:basedOn w:val="TableNormal"/>
    <w:uiPriority w:val="46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52BD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152BD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152BD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152BD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152BD3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152BD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152BD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152BD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152BD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152BD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152BD3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152BD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3D6B32"/>
    <w:rPr>
      <w:rFonts w:asciiTheme="majorHAnsi" w:eastAsiaTheme="majorEastAsia" w:hAnsiTheme="majorHAnsi" w:cstheme="majorBidi"/>
      <w:b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6B32"/>
    <w:rPr>
      <w:rFonts w:asciiTheme="majorHAnsi" w:eastAsiaTheme="majorEastAsia" w:hAnsiTheme="majorHAnsi" w:cstheme="majorBidi"/>
      <w:i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6B32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6B32"/>
    <w:rPr>
      <w:rFonts w:asciiTheme="majorHAnsi" w:eastAsiaTheme="majorEastAsia" w:hAnsiTheme="majorHAnsi" w:cstheme="majorBidi"/>
      <w:b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6B32"/>
    <w:rPr>
      <w:rFonts w:asciiTheme="majorHAnsi" w:eastAsiaTheme="majorEastAsia" w:hAnsiTheme="majorHAnsi" w:cstheme="majorBidi"/>
      <w:i/>
      <w:iCs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152BD3"/>
  </w:style>
  <w:style w:type="paragraph" w:styleId="HTMLAddress">
    <w:name w:val="HTML Address"/>
    <w:basedOn w:val="Normal"/>
    <w:link w:val="HTMLAddressChar"/>
    <w:uiPriority w:val="99"/>
    <w:semiHidden/>
    <w:unhideWhenUsed/>
    <w:rsid w:val="00152BD3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52BD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152BD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D6B3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52BD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D6B3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D6B32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D6B32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52BD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D6B3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52BD3"/>
    <w:rPr>
      <w:i/>
      <w:iCs/>
    </w:rPr>
  </w:style>
  <w:style w:type="character" w:styleId="Hyperlink">
    <w:name w:val="Hyperlink"/>
    <w:basedOn w:val="DefaultParagraphFont"/>
    <w:uiPriority w:val="99"/>
    <w:unhideWhenUsed/>
    <w:rsid w:val="00152BD3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52BD3"/>
    <w:pPr>
      <w:spacing w:before="0"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52BD3"/>
    <w:pPr>
      <w:spacing w:before="0"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52BD3"/>
    <w:pPr>
      <w:spacing w:before="0"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52BD3"/>
    <w:pPr>
      <w:spacing w:before="0"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52BD3"/>
    <w:pPr>
      <w:spacing w:before="0"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52BD3"/>
    <w:pPr>
      <w:spacing w:before="0"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52BD3"/>
    <w:pPr>
      <w:spacing w:before="0"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52BD3"/>
    <w:pPr>
      <w:spacing w:before="0"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52BD3"/>
    <w:pPr>
      <w:spacing w:before="0"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52BD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605D8"/>
    <w:rPr>
      <w:i/>
      <w:iCs/>
      <w:color w:val="1F4E7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605D8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605D8"/>
    <w:rPr>
      <w:i/>
      <w:iCs/>
      <w:color w:val="1F4E7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605D8"/>
    <w:rPr>
      <w:b/>
      <w:bCs/>
      <w:caps w:val="0"/>
      <w:smallCaps/>
      <w:color w:val="1F4E79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52BD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52BD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52BD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52BD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52BD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52BD3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52BD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52BD3"/>
  </w:style>
  <w:style w:type="paragraph" w:styleId="List">
    <w:name w:val="List"/>
    <w:basedOn w:val="Normal"/>
    <w:uiPriority w:val="99"/>
    <w:semiHidden/>
    <w:unhideWhenUsed/>
    <w:rsid w:val="00152BD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52BD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52BD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52BD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52BD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52BD3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52BD3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52BD3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52BD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52BD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52BD3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52BD3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52BD3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52BD3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52BD3"/>
    <w:pPr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52BD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52BD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52BD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52BD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52BD3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152BD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152BD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152BD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152BD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152BD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152BD3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152BD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152BD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152BD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152BD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152BD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152BD3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152BD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D6B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left="72" w:right="72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D6B32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52BD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52BD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152BD3"/>
    <w:pPr>
      <w:spacing w:after="0" w:line="240" w:lineRule="auto"/>
      <w:ind w:left="72" w:right="72"/>
    </w:pPr>
  </w:style>
  <w:style w:type="paragraph" w:styleId="NormalWeb">
    <w:name w:val="Normal (Web)"/>
    <w:basedOn w:val="Normal"/>
    <w:uiPriority w:val="99"/>
    <w:semiHidden/>
    <w:unhideWhenUsed/>
    <w:rsid w:val="00152BD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52BD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52BD3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52BD3"/>
  </w:style>
  <w:style w:type="character" w:styleId="PageNumber">
    <w:name w:val="page number"/>
    <w:basedOn w:val="DefaultParagraphFont"/>
    <w:uiPriority w:val="99"/>
    <w:semiHidden/>
    <w:unhideWhenUsed/>
    <w:rsid w:val="00152BD3"/>
  </w:style>
  <w:style w:type="table" w:styleId="PlainTable1">
    <w:name w:val="Plain Table 1"/>
    <w:basedOn w:val="TableNormal"/>
    <w:uiPriority w:val="41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D6B32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D6B32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605D8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605D8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52BD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52BD3"/>
  </w:style>
  <w:style w:type="paragraph" w:styleId="Signature">
    <w:name w:val="Signature"/>
    <w:basedOn w:val="Normal"/>
    <w:link w:val="SignatureChar"/>
    <w:uiPriority w:val="99"/>
    <w:semiHidden/>
    <w:unhideWhenUsed/>
    <w:rsid w:val="00152BD3"/>
    <w:pPr>
      <w:spacing w:before="0"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52BD3"/>
  </w:style>
  <w:style w:type="character" w:styleId="Strong">
    <w:name w:val="Strong"/>
    <w:basedOn w:val="DefaultParagraphFont"/>
    <w:uiPriority w:val="22"/>
    <w:semiHidden/>
    <w:unhideWhenUsed/>
    <w:qFormat/>
    <w:rsid w:val="00152BD3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3D6B32"/>
    <w:pPr>
      <w:numPr>
        <w:ilvl w:val="1"/>
      </w:numPr>
      <w:spacing w:after="160"/>
      <w:contextualSpacing/>
    </w:pPr>
    <w:rPr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D6B32"/>
    <w:rPr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152BD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152BD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152BD3"/>
    <w:pPr>
      <w:ind w:left="72" w:right="72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52BD3"/>
    <w:pPr>
      <w:ind w:left="72" w:right="72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52BD3"/>
    <w:pPr>
      <w:ind w:left="72" w:right="72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52BD3"/>
    <w:pPr>
      <w:ind w:left="72" w:right="72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52BD3"/>
    <w:pPr>
      <w:ind w:left="72" w:right="72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52BD3"/>
    <w:pPr>
      <w:ind w:left="72" w:right="72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52BD3"/>
    <w:pPr>
      <w:ind w:left="72" w:right="72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52BD3"/>
    <w:pPr>
      <w:ind w:left="72" w:right="72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52BD3"/>
    <w:pPr>
      <w:ind w:left="72" w:right="72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52BD3"/>
    <w:pPr>
      <w:ind w:left="72" w:right="72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52BD3"/>
    <w:pPr>
      <w:ind w:left="72" w:right="72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52BD3"/>
    <w:pPr>
      <w:ind w:left="72" w:right="72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52BD3"/>
    <w:pPr>
      <w:ind w:left="72" w:right="72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52BD3"/>
    <w:pPr>
      <w:ind w:left="72" w:right="72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52BD3"/>
    <w:pPr>
      <w:ind w:left="72" w:right="72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52BD3"/>
    <w:pPr>
      <w:ind w:left="72" w:right="72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52BD3"/>
    <w:pPr>
      <w:ind w:left="72" w:right="72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52BD3"/>
    <w:pPr>
      <w:ind w:left="72" w:right="72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52BD3"/>
    <w:pPr>
      <w:ind w:left="72" w:right="72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52BD3"/>
    <w:pPr>
      <w:ind w:left="72" w:right="72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52BD3"/>
    <w:pPr>
      <w:ind w:left="72" w:right="72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52BD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52BD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52BD3"/>
    <w:pPr>
      <w:ind w:left="72" w:right="72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52BD3"/>
    <w:pPr>
      <w:ind w:left="72" w:right="72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52BD3"/>
    <w:pPr>
      <w:ind w:left="72" w:right="72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52BD3"/>
    <w:pPr>
      <w:ind w:left="72" w:right="72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152BD3"/>
    <w:pPr>
      <w:ind w:left="72" w:right="72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52BD3"/>
    <w:pPr>
      <w:ind w:left="72" w:right="72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52BD3"/>
    <w:pPr>
      <w:ind w:left="72" w:right="72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0"/>
    <w:unhideWhenUsed/>
    <w:qFormat/>
    <w:rsid w:val="00A605D8"/>
    <w:pPr>
      <w:spacing w:before="0"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05D8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152BD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52BD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52BD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52BD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52BD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52BD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52BD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52BD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52BD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52BD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5B76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6E264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C16A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 /><Relationship Id="rId13" Type="http://schemas.openxmlformats.org/officeDocument/2006/relationships/image" Target="media/image3.png" /><Relationship Id="rId1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image" Target="media/image1.emf" /><Relationship Id="rId12" Type="http://schemas.openxmlformats.org/officeDocument/2006/relationships/hyperlink" Target="https://www.youtube.com/watch?v=xipe37PuYy0" TargetMode="External" /><Relationship Id="rId17" Type="http://schemas.openxmlformats.org/officeDocument/2006/relationships/image" Target="media/image7.png" /><Relationship Id="rId2" Type="http://schemas.openxmlformats.org/officeDocument/2006/relationships/styles" Target="styles.xml" /><Relationship Id="rId16" Type="http://schemas.openxmlformats.org/officeDocument/2006/relationships/image" Target="media/image6.png" /><Relationship Id="rId20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www.youtube.com/watch?v=pdYNzbAkL6M" TargetMode="External" /><Relationship Id="rId5" Type="http://schemas.openxmlformats.org/officeDocument/2006/relationships/footnotes" Target="footnotes.xml" /><Relationship Id="rId15" Type="http://schemas.openxmlformats.org/officeDocument/2006/relationships/image" Target="media/image5.png" /><Relationship Id="rId10" Type="http://schemas.openxmlformats.org/officeDocument/2006/relationships/oleObject" Target="embeddings/oleObject2.bin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2.emf" /><Relationship Id="rId14" Type="http://schemas.openxmlformats.org/officeDocument/2006/relationships/image" Target="media/image4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AppData\Roaming\Microsoft\Templates\Test%20mit%20Aufsatzfragen.dotx" TargetMode="External" /></Relationships>
</file>

<file path=word/theme/theme1.xml><?xml version="1.0" encoding="utf-8"?>
<a:theme xmlns:a="http://schemas.openxmlformats.org/drawingml/2006/main" name="Test with essay questio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Test%20mit%20Aufsatzfragen.dotx</Template>
  <TotalTime>0</TotalTime>
  <Pages>5</Pages>
  <Words>741</Words>
  <Characters>4226</Characters>
  <Application>Microsoft Office Word</Application>
  <DocSecurity>0</DocSecurity>
  <Lines>35</Lines>
  <Paragraphs>9</Paragraphs>
  <ScaleCrop>false</ScaleCrop>
  <Company/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Bergmann</dc:creator>
  <cp:lastModifiedBy>Lis Polzleitner</cp:lastModifiedBy>
  <cp:revision>2</cp:revision>
  <cp:lastPrinted>2022-10-25T06:44:00Z</cp:lastPrinted>
  <dcterms:created xsi:type="dcterms:W3CDTF">2022-10-25T07:03:00Z</dcterms:created>
  <dcterms:modified xsi:type="dcterms:W3CDTF">2022-10-25T07:03:00Z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