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26D82" w14:textId="77777777" w:rsidR="000407E1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p w14:paraId="489FEE71" w14:textId="77777777" w:rsidR="005A0790" w:rsidRDefault="005A0790" w:rsidP="000C2FF2">
      <w:pPr>
        <w:spacing w:after="0"/>
        <w:jc w:val="right"/>
        <w:rPr>
          <w:rFonts w:cs="Arial"/>
          <w:sz w:val="12"/>
          <w:szCs w:val="12"/>
        </w:rPr>
      </w:pPr>
      <w:r w:rsidRPr="00CA7F89">
        <w:rPr>
          <w:rFonts w:cs="Arial"/>
          <w:sz w:val="12"/>
          <w:szCs w:val="12"/>
        </w:rPr>
        <w:t>*</w:t>
      </w:r>
      <w:r w:rsidR="00CB00AD">
        <w:rPr>
          <w:rFonts w:cs="Arial"/>
          <w:sz w:val="12"/>
          <w:szCs w:val="12"/>
        </w:rPr>
        <w:t>rot</w:t>
      </w:r>
      <w:r w:rsidRPr="00CA7F89">
        <w:rPr>
          <w:rFonts w:cs="Arial"/>
          <w:sz w:val="12"/>
          <w:szCs w:val="12"/>
        </w:rPr>
        <w:t xml:space="preserve"> hinterlegte Felder werden von PHT</w:t>
      </w:r>
      <w:r w:rsidR="00AE092D" w:rsidRPr="00CA7F89">
        <w:rPr>
          <w:rFonts w:cs="Arial"/>
          <w:sz w:val="12"/>
          <w:szCs w:val="12"/>
        </w:rPr>
        <w:t>-Mitarbeiter</w:t>
      </w:r>
      <w:r w:rsidR="00793AD6" w:rsidRPr="00CA7F89">
        <w:rPr>
          <w:rFonts w:cs="Arial"/>
          <w:sz w:val="12"/>
          <w:szCs w:val="12"/>
        </w:rPr>
        <w:t>:</w:t>
      </w:r>
      <w:r w:rsidRPr="00CA7F89">
        <w:rPr>
          <w:rFonts w:cs="Arial"/>
          <w:sz w:val="12"/>
          <w:szCs w:val="12"/>
        </w:rPr>
        <w:t>innen ausgefüllt!</w:t>
      </w:r>
    </w:p>
    <w:p w14:paraId="3A8B3334" w14:textId="77777777" w:rsidR="000407E1" w:rsidRPr="00CA7F89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91"/>
        <w:gridCol w:w="718"/>
        <w:gridCol w:w="1355"/>
        <w:gridCol w:w="851"/>
        <w:gridCol w:w="73"/>
        <w:gridCol w:w="875"/>
        <w:gridCol w:w="44"/>
        <w:gridCol w:w="970"/>
        <w:gridCol w:w="164"/>
        <w:gridCol w:w="425"/>
        <w:gridCol w:w="426"/>
        <w:gridCol w:w="425"/>
        <w:gridCol w:w="425"/>
        <w:gridCol w:w="567"/>
        <w:gridCol w:w="567"/>
      </w:tblGrid>
      <w:tr w:rsidR="00452316" w:rsidRPr="00CA7F89" w14:paraId="571BD8AD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093816AE" w14:textId="5045EFFD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Studienjahr: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="00DF25F7">
              <w:rPr>
                <w:rFonts w:cs="Arial"/>
                <w:sz w:val="20"/>
                <w:szCs w:val="20"/>
              </w:rPr>
              <w:fldChar w:fldCharType="begin">
                <w:ffData>
                  <w:name w:val="Studienjahr"/>
                  <w:enabled/>
                  <w:calcOnExit/>
                  <w:ddList>
                    <w:result w:val="1"/>
                    <w:listEntry w:val="2022/23"/>
                    <w:listEntry w:val="2023/24"/>
                    <w:listEntry w:val="2024/25"/>
                    <w:listEntry w:val="2025/26"/>
                  </w:ddList>
                </w:ffData>
              </w:fldChar>
            </w:r>
            <w:bookmarkStart w:id="0" w:name="Studienjahr"/>
            <w:r w:rsidR="00DF25F7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="00DF25F7">
              <w:rPr>
                <w:rFonts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7CABAF2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772B66C" w14:textId="49F2EF9F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WS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" w:name="Kontrollkästchen1"/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"/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t>SS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16CD2547" w14:textId="08BB6AD1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LV-Nummer*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textInput>
                    <w:maxLength w:val="35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7C884564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6254546A" w14:textId="21EE414C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Unterrichtseinheiten: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3F2B48">
              <w:rPr>
                <w:rFonts w:cs="Arial"/>
                <w:noProof/>
                <w:sz w:val="20"/>
                <w:szCs w:val="20"/>
              </w:rPr>
              <w:t>4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837521B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D55A95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bookmarkStart w:id="2" w:name="Nummer"/>
            <w:r w:rsidRPr="00CA7F89">
              <w:rPr>
                <w:rFonts w:cs="Arial"/>
                <w:b/>
                <w:sz w:val="20"/>
                <w:szCs w:val="20"/>
              </w:rPr>
              <w:t>Halbtage: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</w:ddLis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End w:id="2"/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3A4ECFD7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77EDD439" w14:textId="77777777" w:rsidTr="00CA7F89">
        <w:trPr>
          <w:trHeight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2DB08D0" w14:textId="5A903E23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Titel:</w:t>
            </w:r>
            <w:bookmarkStart w:id="3" w:name="Text2"/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bookmarkEnd w:id="3"/>
            <w:r w:rsidR="0036029E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4" w:name="Titel"/>
            <w:r w:rsidR="0036029E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36029E">
              <w:rPr>
                <w:rFonts w:cs="Arial"/>
                <w:b/>
                <w:sz w:val="20"/>
                <w:szCs w:val="20"/>
              </w:rPr>
            </w:r>
            <w:r w:rsidR="0036029E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6F7BE9">
              <w:rPr>
                <w:rFonts w:cs="Arial"/>
                <w:b/>
                <w:noProof/>
                <w:sz w:val="20"/>
                <w:szCs w:val="20"/>
              </w:rPr>
              <w:t>Der Neue Lerhplan für lebende Fremdsprachen, Sekundarstufe 1</w:t>
            </w:r>
            <w:r w:rsidR="0036029E">
              <w:rPr>
                <w:rFonts w:cs="Arial"/>
                <w:b/>
                <w:sz w:val="20"/>
                <w:szCs w:val="20"/>
              </w:rPr>
              <w:fldChar w:fldCharType="end"/>
            </w:r>
            <w:bookmarkEnd w:id="4"/>
          </w:p>
        </w:tc>
      </w:tr>
      <w:tr w:rsidR="00452316" w:rsidRPr="00CA7F89" w14:paraId="0E5702A3" w14:textId="77777777" w:rsidTr="000C0992">
        <w:trPr>
          <w:trHeight w:hRule="exact"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9F3858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Untertitel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t>(</w:t>
            </w:r>
            <w:r>
              <w:rPr>
                <w:rFonts w:cs="Arial"/>
                <w:sz w:val="20"/>
                <w:szCs w:val="20"/>
              </w:rPr>
              <w:t>z</w:t>
            </w:r>
            <w:r w:rsidR="00F6486A">
              <w:rPr>
                <w:rFonts w:cs="Arial"/>
                <w:sz w:val="20"/>
                <w:szCs w:val="20"/>
              </w:rPr>
              <w:t xml:space="preserve">. </w:t>
            </w:r>
            <w:r>
              <w:rPr>
                <w:rFonts w:cs="Arial"/>
                <w:sz w:val="20"/>
                <w:szCs w:val="20"/>
              </w:rPr>
              <w:t>B</w:t>
            </w:r>
            <w:r w:rsidR="00F6486A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Seminarreihe, Teil, Modul</w:t>
            </w:r>
            <w:r w:rsidRPr="00CA7F89">
              <w:rPr>
                <w:rFonts w:cs="Arial"/>
                <w:sz w:val="20"/>
                <w:szCs w:val="20"/>
              </w:rPr>
              <w:t xml:space="preserve">, Region…):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22C7B26D" w14:textId="77777777" w:rsidTr="00CB00AD">
        <w:trPr>
          <w:trHeight w:val="558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B0CD24D" w14:textId="59EBB5A6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VA-Typ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="00693639">
              <w:rPr>
                <w:rFonts w:cs="Arial"/>
                <w:sz w:val="20"/>
                <w:szCs w:val="20"/>
              </w:rPr>
              <w:fldChar w:fldCharType="begin">
                <w:ffData>
                  <w:name w:val="Typ"/>
                  <w:enabled/>
                  <w:calcOnExit/>
                  <w:ddList>
                    <w:listEntry w:val="auswählen"/>
                    <w:listEntry w:val="landesweite LV"/>
                    <w:listEntry w:val="ARGE"/>
                    <w:listEntry w:val="RAG"/>
                    <w:listEntry w:val="Bundesseminar"/>
                    <w:listEntry w:val="SHS"/>
                    <w:listEntry w:val="INHOUSEplus/SCHÜLFplus"/>
                    <w:listEntry w:val="INHOUSE/SCHILF"/>
                    <w:listEntry w:val="ProfLAB"/>
                    <w:listEntry w:val="SEB"/>
                  </w:ddList>
                </w:ffData>
              </w:fldChar>
            </w:r>
            <w:bookmarkStart w:id="5" w:name="Typ"/>
            <w:r w:rsidR="0069363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="00693639">
              <w:rPr>
                <w:rFonts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5812" w:type="dxa"/>
            <w:gridSpan w:val="1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5EC9874" w14:textId="77777777" w:rsidR="00452316" w:rsidRPr="00CA7F89" w:rsidRDefault="001D6BCE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>Zuordnung in PHO</w:t>
            </w:r>
            <w:r w:rsidR="00452316" w:rsidRPr="00CA7F89">
              <w:rPr>
                <w:rFonts w:cs="Arial"/>
                <w:iCs/>
                <w:sz w:val="20"/>
                <w:szCs w:val="20"/>
              </w:rPr>
              <w:t>:</w:t>
            </w:r>
            <w:r w:rsidR="00452316" w:rsidRPr="00CA7F89">
              <w:rPr>
                <w:rFonts w:cs="Arial"/>
                <w:i/>
                <w:sz w:val="20"/>
                <w:szCs w:val="20"/>
              </w:rPr>
              <w:t xml:space="preserve">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  <w:r w:rsidR="00452316" w:rsidRPr="00CA7F89">
              <w:rPr>
                <w:rFonts w:cs="Arial"/>
                <w:sz w:val="20"/>
                <w:szCs w:val="20"/>
              </w:rPr>
              <w:t xml:space="preserve"> </w:t>
            </w:r>
          </w:p>
          <w:p w14:paraId="10A19B18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Durchführung im Bezirk:  </w:t>
            </w:r>
            <w:r w:rsidR="00CB00AD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keine Angabe"/>
                    <w:listEntry w:val="RE"/>
                    <w:listEntry w:val="LA"/>
                    <w:listEntry w:val="IM"/>
                    <w:listEntry w:val="IL"/>
                    <w:listEntry w:val="I"/>
                    <w:listEntry w:val="SZ"/>
                    <w:listEntry w:val="KU"/>
                    <w:listEntry w:val="KB"/>
                    <w:listEntry w:val="LZ"/>
                  </w:ddList>
                </w:ffData>
              </w:fldChar>
            </w:r>
            <w:r w:rsidR="00CB00AD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="00CB00AD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B38B3D" w14:textId="77777777" w:rsidTr="00655541">
        <w:trPr>
          <w:trHeight w:hRule="exact" w:val="34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214B6BE" w14:textId="77777777" w:rsidR="00452316" w:rsidRPr="00CA7F89" w:rsidRDefault="00452316" w:rsidP="00452316">
            <w:pPr>
              <w:tabs>
                <w:tab w:val="left" w:pos="3686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Max. Teilnehmer:innen-Zahl (TN):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452316" w:rsidRPr="00CA7F89" w14:paraId="7FF05F4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40"/>
        </w:trPr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35F1726F" w14:textId="730BAE98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LV-Leiter:in: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3F2B48">
              <w:rPr>
                <w:rFonts w:cs="Arial"/>
                <w:noProof/>
                <w:sz w:val="20"/>
                <w:szCs w:val="20"/>
              </w:rPr>
              <w:t>bernadette katzlinger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0ABFECE9" w14:textId="73FE7CEC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PM</w:t>
            </w:r>
            <w:r w:rsidRPr="00CA7F89"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instrText xml:space="preserve"> FORMTEXT </w:instrTex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separate"/>
            </w:r>
            <w:r w:rsidR="003F2B48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bernadette katzlinger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end"/>
            </w:r>
          </w:p>
        </w:tc>
      </w:tr>
      <w:tr w:rsidR="00452316" w:rsidRPr="00CA7F89" w14:paraId="4D2FBCBE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56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43848003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77FC8073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28"/>
        </w:trPr>
        <w:tc>
          <w:tcPr>
            <w:tcW w:w="6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3B68B411" w14:textId="77777777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Lehrbeauftragte:r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bottom"/>
          </w:tcPr>
          <w:p w14:paraId="3AD0D15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452316">
              <w:rPr>
                <w:rFonts w:cs="Arial"/>
                <w:b/>
                <w:sz w:val="20"/>
                <w:szCs w:val="20"/>
              </w:rPr>
              <w:t>Honorar:</w:t>
            </w:r>
            <w:r w:rsidRPr="00CA7F89">
              <w:rPr>
                <w:rFonts w:cs="Arial"/>
                <w:sz w:val="20"/>
                <w:szCs w:val="20"/>
              </w:rPr>
              <w:t xml:space="preserve"> Einheiten</w:t>
            </w:r>
            <w:r w:rsidRPr="00CA7F89">
              <w:rPr>
                <w:rFonts w:cs="Arial"/>
                <w:sz w:val="20"/>
                <w:szCs w:val="20"/>
                <w:vertAlign w:val="superscript"/>
              </w:rPr>
              <w:t>1) 2)</w:t>
            </w:r>
          </w:p>
        </w:tc>
      </w:tr>
      <w:tr w:rsidR="00452316" w:rsidRPr="00CA7F89" w14:paraId="25FC98D2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85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CD8A74D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Name, Vorname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0E9701A1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Wohnort</w:t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522629FF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Mailadresse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5F16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lit.a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3ABE1F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lit.b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409059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lit.c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9276C0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o.A.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8685F6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ext.A.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71FB201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Pflicht</w:t>
            </w:r>
          </w:p>
        </w:tc>
      </w:tr>
      <w:tr w:rsidR="00452316" w:rsidRPr="00CA7F89" w14:paraId="7B2BCCBD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67F7C90" w14:textId="25EA407F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1291E">
              <w:rPr>
                <w:rFonts w:cs="Arial"/>
                <w:noProof/>
                <w:sz w:val="20"/>
                <w:szCs w:val="20"/>
              </w:rPr>
              <w:t>Elisabeth Pölzleitner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43DA9D11" w14:textId="4D5C87E4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1291E">
              <w:rPr>
                <w:rFonts w:cs="Arial"/>
                <w:noProof/>
                <w:sz w:val="20"/>
                <w:szCs w:val="20"/>
              </w:rPr>
              <w:t>Graz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34C87F93" w14:textId="182CE2F0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1291E">
              <w:rPr>
                <w:rFonts w:cs="Arial"/>
                <w:noProof/>
                <w:sz w:val="20"/>
                <w:szCs w:val="20"/>
              </w:rPr>
              <w:t>lis@polzleitner.net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AD3018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BEF14D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DFFC37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7FB798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5716E0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B9701C5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7CE414D4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A5A574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56D26EB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61ED75D5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DCE5E0B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0FABAE4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0901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3B03FB2D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2C7B1C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1FB331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4DC57E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500058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7CE1A18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76FD9CF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A7AA3B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6848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1F7831E6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11F172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0C706E9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E60DBC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221768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4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42532F9" w14:textId="2C7CC913" w:rsidR="00452316" w:rsidRPr="00CA7F89" w:rsidRDefault="00452316" w:rsidP="00452316">
            <w:pPr>
              <w:spacing w:after="0"/>
              <w:ind w:left="113" w:right="113"/>
              <w:jc w:val="right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 xml:space="preserve">Reisekostenvergütung lt. RGVO und </w:t>
            </w:r>
            <w:hyperlink r:id="rId9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</w:tc>
      </w:tr>
      <w:tr w:rsidR="00452316" w:rsidRPr="00CA7F89" w14:paraId="59A2E094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58CD5E2E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64C53C0A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588E84C0" w14:textId="77777777" w:rsidR="00452316" w:rsidRPr="00CB00AD" w:rsidRDefault="00452316" w:rsidP="00452316">
            <w:pPr>
              <w:tabs>
                <w:tab w:val="left" w:pos="4111"/>
              </w:tabs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Termin und Raumvorschlag</w:t>
            </w:r>
          </w:p>
        </w:tc>
        <w:tc>
          <w:tcPr>
            <w:tcW w:w="58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vAlign w:val="bottom"/>
          </w:tcPr>
          <w:p w14:paraId="6E87A4AC" w14:textId="77777777" w:rsidR="00452316" w:rsidRPr="00CA7F89" w:rsidRDefault="00452316" w:rsidP="00452316">
            <w:pPr>
              <w:tabs>
                <w:tab w:val="left" w:pos="4111"/>
              </w:tabs>
              <w:spacing w:after="0"/>
              <w:ind w:right="113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452316" w:rsidRPr="00CA7F89" w14:paraId="2D760A7B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D9D38A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Ort </w:t>
            </w:r>
            <w:r w:rsidRPr="00CA7F89">
              <w:rPr>
                <w:rFonts w:cs="Arial"/>
                <w:i/>
                <w:sz w:val="20"/>
                <w:szCs w:val="20"/>
              </w:rPr>
              <w:t>(falls Schule: Schulkennzah</w:t>
            </w:r>
            <w:r>
              <w:rPr>
                <w:rFonts w:cs="Arial"/>
                <w:i/>
                <w:sz w:val="20"/>
                <w:szCs w:val="20"/>
              </w:rPr>
              <w:t>l)</w:t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3438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Datum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2320A" w14:textId="77777777" w:rsidR="00452316" w:rsidRPr="00CA7F89" w:rsidRDefault="00452316" w:rsidP="00452316">
            <w:pPr>
              <w:spacing w:after="0"/>
              <w:ind w:left="34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von</w:t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A96729C" w14:textId="77777777" w:rsidR="00452316" w:rsidRPr="00CA7F89" w:rsidRDefault="00452316" w:rsidP="00452316">
            <w:pPr>
              <w:spacing w:after="0"/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bis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B7C7BB" w14:textId="77777777" w:rsidR="00452316" w:rsidRPr="00CA7F89" w:rsidRDefault="00452316" w:rsidP="0093742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Präsenzr</w:t>
            </w:r>
            <w:r w:rsidRPr="00CA7F89">
              <w:rPr>
                <w:rFonts w:cs="Arial"/>
                <w:b/>
                <w:sz w:val="20"/>
                <w:szCs w:val="20"/>
              </w:rPr>
              <w:t>aum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</w:tr>
      <w:tr w:rsidR="00452316" w:rsidRPr="00CA7F89" w14:paraId="680C931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1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47CD758" w14:textId="0E10204E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31"/>
                  </w:textInput>
                </w:ffData>
              </w:fldChar>
            </w:r>
            <w:bookmarkStart w:id="6" w:name="Text8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801A70">
              <w:rPr>
                <w:rFonts w:cs="Arial"/>
                <w:noProof/>
                <w:sz w:val="20"/>
                <w:szCs w:val="20"/>
              </w:rPr>
              <w:t>online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5E0975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bookmarkStart w:id="7" w:name="Text5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9DBA14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8" w:name="Text6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BF84C4F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9" w:name="Text9"/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9451A2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452316" w:rsidRPr="00CA7F89" w14:paraId="4EF7B9A7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5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7387A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10" w:name="Text3"/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2841F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77D6A8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372C5C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519EF23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7EE4E76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6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09A0E64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26DA3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A8D1E5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2D173E1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574B3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68EB88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5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44BC8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401D265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4F16C00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C8E07E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5906D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751B0F8" w14:textId="77777777" w:rsidTr="00816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409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720906F" w14:textId="66F71238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Virtuelle Abhaltung: </w:t>
            </w:r>
            <w:sdt>
              <w:sdtPr>
                <w:rPr>
                  <w:rFonts w:cs="Arial"/>
                  <w:sz w:val="20"/>
                  <w:szCs w:val="20"/>
                </w:rPr>
                <w:id w:val="-671968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A7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-122814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3742A">
              <w:rPr>
                <w:rFonts w:cs="Arial"/>
                <w:sz w:val="20"/>
                <w:szCs w:val="20"/>
              </w:rPr>
              <w:t xml:space="preserve"> möglich </w:t>
            </w:r>
            <w:sdt>
              <w:sdtPr>
                <w:rPr>
                  <w:rFonts w:cs="Arial"/>
                  <w:sz w:val="20"/>
                  <w:szCs w:val="20"/>
                </w:rPr>
                <w:id w:val="140780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  <w:r>
              <w:rPr>
                <w:rFonts w:cs="Arial"/>
                <w:sz w:val="20"/>
                <w:szCs w:val="20"/>
              </w:rPr>
              <w:t xml:space="preserve">                   </w:t>
            </w:r>
            <w:r w:rsidRPr="00CA7F89">
              <w:rPr>
                <w:rFonts w:cs="Arial"/>
                <w:sz w:val="20"/>
                <w:szCs w:val="20"/>
              </w:rPr>
              <w:t xml:space="preserve">Hybride Abhaltung </w:t>
            </w:r>
            <w:r w:rsidR="0093742A">
              <w:rPr>
                <w:rFonts w:cs="Arial"/>
                <w:sz w:val="20"/>
                <w:szCs w:val="20"/>
              </w:rPr>
              <w:t xml:space="preserve">bei Bedarf </w:t>
            </w:r>
            <w:r w:rsidRPr="00CA7F89">
              <w:rPr>
                <w:rFonts w:cs="Arial"/>
                <w:sz w:val="20"/>
                <w:szCs w:val="20"/>
              </w:rPr>
              <w:t>möglich</w:t>
            </w:r>
            <w:r w:rsidR="00CB00AD">
              <w:rPr>
                <w:rFonts w:cs="Arial"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116716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10263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</w:p>
        </w:tc>
      </w:tr>
      <w:tr w:rsidR="00452316" w:rsidRPr="00CA7F89" w14:paraId="4046B58A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3FEC7E0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CB00AD" w:rsidRPr="00CB00AD" w14:paraId="276F800B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73AF4ED0" w14:textId="4615AAE4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 xml:space="preserve">Veranstaltungsbeschreibung  </w:t>
            </w:r>
            <w:r w:rsidRPr="00CB00AD">
              <w:rPr>
                <w:rFonts w:cs="Arial"/>
                <w:sz w:val="16"/>
                <w:szCs w:val="16"/>
              </w:rPr>
              <w:t xml:space="preserve">Ausformulierte Beschreibung, max. </w:t>
            </w:r>
            <w:r w:rsidR="00CD4964">
              <w:rPr>
                <w:rFonts w:cs="Arial"/>
                <w:sz w:val="16"/>
                <w:szCs w:val="16"/>
              </w:rPr>
              <w:t>1000</w:t>
            </w:r>
            <w:r w:rsidRPr="00CB00AD">
              <w:rPr>
                <w:rFonts w:cs="Arial"/>
                <w:sz w:val="16"/>
                <w:szCs w:val="16"/>
              </w:rPr>
              <w:t xml:space="preserve"> Zeichen, </w:t>
            </w:r>
            <w:r w:rsidRPr="00CB00AD">
              <w:rPr>
                <w:rFonts w:cs="Arial"/>
                <w:sz w:val="16"/>
                <w:szCs w:val="16"/>
                <w:u w:val="single"/>
              </w:rPr>
              <w:t>wird in PH-online veröffentlicht!</w:t>
            </w:r>
          </w:p>
        </w:tc>
      </w:tr>
      <w:tr w:rsidR="00452316" w:rsidRPr="00CA7F89" w14:paraId="1577D86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907"/>
        </w:trPr>
        <w:tc>
          <w:tcPr>
            <w:tcW w:w="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B8FF0D9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Bildungsinhalte:</w:t>
            </w:r>
            <w:r w:rsidRPr="00CA7F89">
              <w:rPr>
                <w:rFonts w:cs="Arial"/>
                <w:sz w:val="16"/>
                <w:szCs w:val="16"/>
              </w:rPr>
              <w:t xml:space="preserve"> (PHO im Feld Inhalt) </w:t>
            </w:r>
          </w:p>
          <w:p w14:paraId="5257D2C4" w14:textId="080774AC" w:rsidR="00801A70" w:rsidRPr="00801A70" w:rsidRDefault="00CD4964" w:rsidP="00801A70">
            <w:pPr>
              <w:rPr>
                <w:rFonts w:cs="Arial"/>
                <w:noProof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</w:p>
          <w:p w14:paraId="0E3D9328" w14:textId="77777777" w:rsidR="00801A70" w:rsidRPr="00801A70" w:rsidRDefault="00801A70" w:rsidP="00801A70">
            <w:pPr>
              <w:rPr>
                <w:rFonts w:cs="Arial"/>
                <w:noProof/>
                <w:sz w:val="20"/>
                <w:szCs w:val="20"/>
              </w:rPr>
            </w:pPr>
            <w:r w:rsidRPr="00801A70">
              <w:rPr>
                <w:rFonts w:cs="Arial"/>
                <w:noProof/>
                <w:sz w:val="20"/>
                <w:szCs w:val="20"/>
              </w:rPr>
              <w:t xml:space="preserve">In diesem Seminar wird der neue Lehrplan für die Sekundarstufe im Unterrichtsfach Englisch </w:t>
            </w:r>
          </w:p>
          <w:p w14:paraId="6B4312DC" w14:textId="658D1F34" w:rsidR="00801A70" w:rsidRPr="00801A70" w:rsidRDefault="00801A70" w:rsidP="00801A70">
            <w:pPr>
              <w:rPr>
                <w:rFonts w:cs="Arial"/>
                <w:noProof/>
                <w:sz w:val="20"/>
                <w:szCs w:val="20"/>
              </w:rPr>
            </w:pPr>
            <w:r w:rsidRPr="00801A70">
              <w:rPr>
                <w:rFonts w:cs="Arial"/>
                <w:noProof/>
                <w:sz w:val="20"/>
                <w:szCs w:val="20"/>
              </w:rPr>
              <w:t>vorgestellt. Zudem werden Unterschiede und Gemeinsamkeiten d</w:t>
            </w:r>
            <w:r w:rsidR="005A4DC4">
              <w:rPr>
                <w:rFonts w:cs="Arial"/>
                <w:noProof/>
                <w:sz w:val="20"/>
                <w:szCs w:val="20"/>
              </w:rPr>
              <w:t>e</w:t>
            </w:r>
            <w:r w:rsidRPr="00801A70">
              <w:rPr>
                <w:rFonts w:cs="Arial"/>
                <w:noProof/>
                <w:sz w:val="20"/>
                <w:szCs w:val="20"/>
              </w:rPr>
              <w:t xml:space="preserve">s alten und neuen Lehrplans </w:t>
            </w:r>
          </w:p>
          <w:p w14:paraId="5C17A047" w14:textId="22668CCA" w:rsidR="00452316" w:rsidRPr="00CA7F89" w:rsidRDefault="00801A70" w:rsidP="00EE34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</w:rPr>
            </w:pPr>
            <w:r w:rsidRPr="00801A70">
              <w:rPr>
                <w:rFonts w:cs="Arial"/>
                <w:noProof/>
                <w:sz w:val="20"/>
                <w:szCs w:val="20"/>
              </w:rPr>
              <w:t>diskutiert und geeignete Unterrichtsbeispiele</w:t>
            </w:r>
            <w:r w:rsidR="009E7FF6">
              <w:rPr>
                <w:rFonts w:cs="Arial"/>
                <w:noProof/>
                <w:sz w:val="20"/>
                <w:szCs w:val="20"/>
              </w:rPr>
              <w:t xml:space="preserve"> und Methoden</w:t>
            </w:r>
            <w:r w:rsidRPr="00801A70">
              <w:rPr>
                <w:rFonts w:cs="Arial"/>
                <w:noProof/>
                <w:sz w:val="20"/>
                <w:szCs w:val="20"/>
              </w:rPr>
              <w:t xml:space="preserve"> zur Erreichung der Lernziele vorgestellt.</w:t>
            </w:r>
            <w:r w:rsidR="00CD4964">
              <w:rPr>
                <w:rFonts w:cs="Arial"/>
                <w:noProof/>
                <w:sz w:val="20"/>
                <w:szCs w:val="20"/>
              </w:rPr>
              <w:t> </w:t>
            </w:r>
            <w:r w:rsidR="00CD4964">
              <w:rPr>
                <w:rFonts w:cs="Arial"/>
                <w:noProof/>
                <w:sz w:val="20"/>
                <w:szCs w:val="20"/>
              </w:rPr>
              <w:t> </w:t>
            </w:r>
            <w:r w:rsidR="00CD4964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8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CAFEB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Kompetenzen (Bildungsziele): </w:t>
            </w:r>
            <w:r w:rsidRPr="00CA7F89">
              <w:rPr>
                <w:rFonts w:cs="Arial"/>
                <w:sz w:val="16"/>
                <w:szCs w:val="16"/>
              </w:rPr>
              <w:t xml:space="preserve">(PHO im Feld Ziel) </w:t>
            </w:r>
          </w:p>
          <w:p w14:paraId="11A581F9" w14:textId="06BB3C53" w:rsidR="00452316" w:rsidRPr="00CA7F89" w:rsidRDefault="00CD4964" w:rsidP="00DF1F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DD7DD6">
              <w:rPr>
                <w:rFonts w:cs="Arial"/>
                <w:noProof/>
                <w:sz w:val="20"/>
                <w:szCs w:val="20"/>
              </w:rPr>
              <w:t xml:space="preserve">Die TeilnehmerInnen lernen den neuen Lehrplan kannen und erweitern </w:t>
            </w:r>
            <w:r w:rsidR="00D34366">
              <w:rPr>
                <w:rFonts w:cs="Arial"/>
                <w:noProof/>
                <w:sz w:val="20"/>
                <w:szCs w:val="20"/>
              </w:rPr>
              <w:t>ihr Methodenrepertoir zur effizienten Umsetzung im Unterricht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C379DF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0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1B5513E" w14:textId="6FD9C5F1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Schlagworte: </w:t>
            </w:r>
            <w:r w:rsidRPr="00CA7F89">
              <w:rPr>
                <w:rFonts w:cs="Arial"/>
                <w:sz w:val="16"/>
                <w:szCs w:val="16"/>
              </w:rPr>
              <w:t>für Suchergebnisse (</w:t>
            </w:r>
            <w:r>
              <w:rPr>
                <w:rFonts w:cs="Arial"/>
                <w:sz w:val="16"/>
                <w:szCs w:val="16"/>
              </w:rPr>
              <w:t xml:space="preserve">in </w:t>
            </w:r>
            <w:r w:rsidRPr="00CA7F89">
              <w:rPr>
                <w:rFonts w:cs="Arial"/>
                <w:sz w:val="16"/>
                <w:szCs w:val="16"/>
              </w:rPr>
              <w:t xml:space="preserve">PHO </w:t>
            </w:r>
            <w:r>
              <w:rPr>
                <w:rFonts w:cs="Arial"/>
                <w:sz w:val="16"/>
                <w:szCs w:val="16"/>
              </w:rPr>
              <w:t xml:space="preserve">als </w:t>
            </w:r>
            <w:r w:rsidRPr="00CA7F89">
              <w:rPr>
                <w:rFonts w:cs="Arial"/>
                <w:sz w:val="16"/>
                <w:szCs w:val="16"/>
              </w:rPr>
              <w:t>letzte Zeile im Feld Inhalt</w:t>
            </w:r>
            <w:r>
              <w:rPr>
                <w:rFonts w:cs="Arial"/>
                <w:sz w:val="16"/>
                <w:szCs w:val="16"/>
              </w:rPr>
              <w:t xml:space="preserve"> eintragen</w:t>
            </w:r>
            <w:r w:rsidRPr="00CA7F89">
              <w:rPr>
                <w:rFonts w:cs="Arial"/>
                <w:sz w:val="16"/>
                <w:szCs w:val="16"/>
              </w:rPr>
              <w:t>)</w:t>
            </w:r>
            <w:r w:rsidRPr="00CA7F89">
              <w:rPr>
                <w:rFonts w:cs="Arial"/>
                <w:b/>
                <w:sz w:val="20"/>
                <w:szCs w:val="20"/>
              </w:rPr>
              <w:br/>
            </w:r>
            <w:r w:rsidRPr="00CA7F89">
              <w:rPr>
                <w:rFonts w:cs="Arial"/>
                <w:sz w:val="20"/>
                <w:szCs w:val="20"/>
              </w:rPr>
              <w:t>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5A4DC4">
              <w:rPr>
                <w:rFonts w:cs="Arial"/>
                <w:noProof/>
                <w:sz w:val="20"/>
                <w:szCs w:val="20"/>
              </w:rPr>
              <w:t>neuer Lehrplan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282D84">
              <w:rPr>
                <w:rFonts w:cs="Arial"/>
                <w:sz w:val="20"/>
                <w:szCs w:val="20"/>
              </w:rPr>
              <w:t>Englisch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13FA73FE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0A40A12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6C7332C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1A6EEAEF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2D4836C7" w14:textId="77777777" w:rsidTr="000C2FF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360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CB460C6" w14:textId="77777777" w:rsidR="00452316" w:rsidRPr="00CA7F89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Anmerkungen: </w:t>
            </w:r>
          </w:p>
          <w:p w14:paraId="5EF18DC7" w14:textId="77777777" w:rsidR="00452316" w:rsidRPr="00CA7F89" w:rsidRDefault="00452316" w:rsidP="00452316">
            <w:pPr>
              <w:ind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In PH-Online </w:t>
            </w:r>
            <w:r w:rsidRPr="00CA7F89">
              <w:rPr>
                <w:rFonts w:cs="Arial"/>
                <w:sz w:val="20"/>
                <w:szCs w:val="20"/>
              </w:rPr>
              <w:br/>
              <w:t>für TN sichtbar!</w:t>
            </w:r>
          </w:p>
        </w:tc>
        <w:tc>
          <w:tcPr>
            <w:tcW w:w="3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90340" w14:textId="2BC97C1F" w:rsidR="00452316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675EA70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D69E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18"/>
                <w:szCs w:val="18"/>
                <w:lang w:val="de-AT"/>
              </w:rPr>
            </w:pPr>
            <w:r w:rsidRPr="00CA7F89">
              <w:rPr>
                <w:rFonts w:cs="Arial"/>
                <w:sz w:val="18"/>
                <w:szCs w:val="18"/>
                <w:u w:val="single"/>
                <w:lang w:val="de-AT"/>
              </w:rPr>
              <w:t>Hinweis: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Veranstaltungsrelevante Unterlagen können als Download angeboten oder per Mail durch die/den PM an die TN versandt werden. Evtl. anfal</w:t>
            </w:r>
            <w:r>
              <w:rPr>
                <w:rFonts w:cs="Arial"/>
                <w:sz w:val="18"/>
                <w:szCs w:val="18"/>
                <w:lang w:val="de-AT"/>
              </w:rPr>
              <w:t>lende Kosten für LV-Unterlagen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und Materialien </w:t>
            </w:r>
            <w:r>
              <w:rPr>
                <w:rFonts w:cs="Arial"/>
                <w:sz w:val="18"/>
                <w:szCs w:val="18"/>
                <w:lang w:val="de-AT"/>
              </w:rPr>
              <w:t>werden von der PHT nicht übernommen.</w:t>
            </w:r>
          </w:p>
        </w:tc>
      </w:tr>
      <w:tr w:rsidR="00452316" w:rsidRPr="00CA7F89" w14:paraId="537D4967" w14:textId="77777777" w:rsidTr="0093742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05"/>
        </w:trPr>
        <w:tc>
          <w:tcPr>
            <w:tcW w:w="58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A3FCB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Betrag Fahrtkosten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          </w:t>
            </w:r>
          </w:p>
          <w:p w14:paraId="751E1DDE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Betrag Übernachtungskosten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CC6A9" w14:textId="77777777" w:rsidR="00452316" w:rsidRDefault="00E625FA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0536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sz w:val="20"/>
                <w:szCs w:val="20"/>
              </w:rPr>
              <w:t xml:space="preserve"> Antrag PKW-Genehmigung</w:t>
            </w:r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14:paraId="2B0E025C" w14:textId="77777777" w:rsidR="00452316" w:rsidRPr="00CA7F89" w:rsidRDefault="00E625FA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8484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231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452316" w:rsidRPr="000C2FF2">
              <w:rPr>
                <w:rFonts w:cs="Arial"/>
                <w:sz w:val="20"/>
                <w:szCs w:val="20"/>
              </w:rPr>
              <w:t>Antrag Raumkosten</w:t>
            </w:r>
            <w:r w:rsidR="0093742A">
              <w:rPr>
                <w:rFonts w:cs="Arial"/>
                <w:sz w:val="20"/>
                <w:szCs w:val="20"/>
              </w:rPr>
              <w:t xml:space="preserve">, Betrag: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E2BB679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455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5" w:type="dxa"/>
              <w:left w:w="108" w:type="dxa"/>
              <w:bottom w:w="28" w:type="dxa"/>
              <w:right w:w="108" w:type="dxa"/>
            </w:tcMar>
            <w:vAlign w:val="center"/>
          </w:tcPr>
          <w:p w14:paraId="0875E749" w14:textId="4A3AA502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lastRenderedPageBreak/>
              <w:t>1)</w:t>
            </w:r>
            <w:r w:rsidRPr="00CA7F89">
              <w:rPr>
                <w:rFonts w:cs="Arial"/>
                <w:sz w:val="16"/>
                <w:szCs w:val="16"/>
              </w:rPr>
              <w:t xml:space="preserve"> Die derzeit gültigen Honorarsätze (lit.a, lit.b und lit.c) finden Sie auf unserer Homepage unter </w:t>
            </w:r>
            <w:hyperlink r:id="rId10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  <w:p w14:paraId="2E36A074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t>2)</w:t>
            </w:r>
            <w:r w:rsidRPr="00CA7F89">
              <w:rPr>
                <w:rFonts w:cs="Arial"/>
                <w:sz w:val="16"/>
                <w:szCs w:val="16"/>
              </w:rPr>
              <w:t xml:space="preserve"> 1 Unterrichtseinheit entspricht 45 Minuten.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00B6602E" w14:textId="77777777" w:rsidR="00B66E2A" w:rsidRDefault="00B66E2A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B66E2A">
              <w:rPr>
                <w:rFonts w:cs="Arial"/>
                <w:sz w:val="16"/>
                <w:szCs w:val="16"/>
                <w:vertAlign w:val="superscript"/>
              </w:rPr>
              <w:t>3)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CA7F89">
              <w:rPr>
                <w:rFonts w:cs="Arial"/>
                <w:sz w:val="16"/>
                <w:szCs w:val="16"/>
              </w:rPr>
              <w:t>Reisekostenvergütung lt. RGVO</w:t>
            </w:r>
          </w:p>
          <w:p w14:paraId="6F94769C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</w:p>
          <w:p w14:paraId="2D973DD4" w14:textId="77777777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20"/>
                <w:szCs w:val="20"/>
              </w:rPr>
            </w:pPr>
          </w:p>
        </w:tc>
      </w:tr>
    </w:tbl>
    <w:p w14:paraId="0E040C3D" w14:textId="77777777" w:rsidR="005A0790" w:rsidRPr="00CA7F89" w:rsidRDefault="005A0790" w:rsidP="00AB0A6E">
      <w:pPr>
        <w:rPr>
          <w:rFonts w:cs="Arial"/>
          <w:sz w:val="2"/>
          <w:szCs w:val="2"/>
        </w:rPr>
      </w:pPr>
    </w:p>
    <w:p w14:paraId="4C563030" w14:textId="77777777" w:rsidR="005A0790" w:rsidRDefault="005A0790" w:rsidP="00AB0A6E">
      <w:pPr>
        <w:pStyle w:val="ListParagraph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21838BD6" w14:textId="77777777" w:rsidR="000407E1" w:rsidRPr="00CA7F89" w:rsidRDefault="000407E1" w:rsidP="00AB0A6E">
      <w:pPr>
        <w:pStyle w:val="ListParagraph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4E9867E2" w14:textId="77777777" w:rsidR="005A0790" w:rsidRPr="00CA7F89" w:rsidRDefault="005A0790" w:rsidP="00AB0A6E">
      <w:pPr>
        <w:pStyle w:val="ListParagraph"/>
        <w:spacing w:after="0" w:line="240" w:lineRule="auto"/>
        <w:ind w:left="0"/>
        <w:rPr>
          <w:rFonts w:cs="Arial"/>
          <w:b/>
          <w:sz w:val="10"/>
          <w:szCs w:val="10"/>
        </w:rPr>
      </w:pPr>
    </w:p>
    <w:p w14:paraId="47D62C75" w14:textId="77777777" w:rsidR="006478A3" w:rsidRPr="00954148" w:rsidRDefault="006478A3" w:rsidP="006478A3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rPr>
          <w:sz w:val="20"/>
          <w:szCs w:val="20"/>
        </w:rPr>
      </w:pPr>
      <w:r w:rsidRPr="00954148">
        <w:rPr>
          <w:sz w:val="20"/>
          <w:szCs w:val="20"/>
        </w:rPr>
        <w:t>Spezielle Material- oder Ausstattungswünsche, Raumgröße, Raumaufstellung auf Anfrage möglich.</w:t>
      </w:r>
    </w:p>
    <w:p w14:paraId="7E7458CB" w14:textId="77777777" w:rsidR="006478A3" w:rsidRDefault="006478A3" w:rsidP="006478A3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rPr>
          <w:rFonts w:cs="Arial"/>
          <w:b/>
          <w:sz w:val="20"/>
          <w:szCs w:val="20"/>
        </w:rPr>
      </w:pPr>
    </w:p>
    <w:p w14:paraId="507F7136" w14:textId="46D92607" w:rsidR="00DF26B1" w:rsidRPr="00CA7F89" w:rsidRDefault="00DF26B1" w:rsidP="00DF26B1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jc w:val="right"/>
        <w:rPr>
          <w:rFonts w:cs="Arial"/>
          <w:sz w:val="16"/>
          <w:szCs w:val="16"/>
          <w:lang w:val="de-AT"/>
        </w:rPr>
      </w:pPr>
      <w:r w:rsidRPr="00CA7F89">
        <w:rPr>
          <w:rFonts w:cs="Arial"/>
          <w:b/>
          <w:sz w:val="20"/>
          <w:szCs w:val="20"/>
        </w:rPr>
        <w:t xml:space="preserve">vereinbart am: </w:t>
      </w:r>
      <w:r w:rsidR="000A6E0F" w:rsidRPr="00CA7F8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51"/>
            </w:textInput>
          </w:ffData>
        </w:fldChar>
      </w:r>
      <w:r w:rsidR="000A6E0F" w:rsidRPr="00CA7F89">
        <w:rPr>
          <w:rFonts w:cs="Arial"/>
          <w:sz w:val="20"/>
          <w:szCs w:val="20"/>
        </w:rPr>
        <w:instrText xml:space="preserve"> FORMTEXT </w:instrText>
      </w:r>
      <w:r w:rsidR="000A6E0F" w:rsidRPr="00CA7F89">
        <w:rPr>
          <w:rFonts w:cs="Arial"/>
          <w:sz w:val="20"/>
          <w:szCs w:val="20"/>
        </w:rPr>
      </w:r>
      <w:r w:rsidR="000A6E0F" w:rsidRPr="00CA7F89">
        <w:rPr>
          <w:rFonts w:cs="Arial"/>
          <w:sz w:val="20"/>
          <w:szCs w:val="20"/>
        </w:rPr>
        <w:fldChar w:fldCharType="separate"/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sz w:val="20"/>
          <w:szCs w:val="20"/>
        </w:rPr>
        <w:fldChar w:fldCharType="end"/>
      </w:r>
      <w:r w:rsidRPr="00CA7F89">
        <w:rPr>
          <w:rFonts w:cs="Arial"/>
          <w:sz w:val="20"/>
          <w:szCs w:val="20"/>
        </w:rPr>
        <w:tab/>
      </w:r>
      <w:r w:rsidRPr="00CA7F89">
        <w:rPr>
          <w:rFonts w:cs="Arial"/>
          <w:sz w:val="16"/>
          <w:szCs w:val="16"/>
          <w:lang w:val="de-AT"/>
        </w:rPr>
        <w:t xml:space="preserve">Das Zustandekommen einer VA kann erst nach dem Anmeldeverfahren zugesichert werden. </w:t>
      </w:r>
      <w:r w:rsidRPr="00CA7F89">
        <w:rPr>
          <w:rFonts w:cs="Arial"/>
          <w:sz w:val="16"/>
          <w:szCs w:val="16"/>
          <w:lang w:val="de-AT"/>
        </w:rPr>
        <w:br/>
        <w:t xml:space="preserve">Beachten Sie bitte auch die </w:t>
      </w:r>
      <w:hyperlink r:id="rId11" w:history="1">
        <w:r w:rsidRPr="00CA7F89">
          <w:rPr>
            <w:rStyle w:val="Hyperlink"/>
            <w:rFonts w:cs="Arial"/>
            <w:color w:val="FF0000"/>
            <w:sz w:val="16"/>
            <w:szCs w:val="16"/>
            <w:lang w:val="de-AT"/>
          </w:rPr>
          <w:t>Informationen für Lehrbeauftragte.</w:t>
        </w:r>
      </w:hyperlink>
    </w:p>
    <w:p w14:paraId="4426FC0F" w14:textId="77777777" w:rsidR="00DF26B1" w:rsidRPr="00CA7F89" w:rsidRDefault="00DF26B1" w:rsidP="00AB0A6E">
      <w:pPr>
        <w:pStyle w:val="ListParagraph"/>
        <w:spacing w:after="0" w:line="240" w:lineRule="auto"/>
        <w:ind w:left="0"/>
        <w:rPr>
          <w:rFonts w:cs="Arial"/>
          <w:b/>
          <w:sz w:val="10"/>
          <w:szCs w:val="10"/>
        </w:rPr>
      </w:pPr>
    </w:p>
    <w:tbl>
      <w:tblPr>
        <w:tblW w:w="9781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28"/>
        <w:gridCol w:w="1116"/>
        <w:gridCol w:w="1100"/>
        <w:gridCol w:w="360"/>
        <w:gridCol w:w="1384"/>
        <w:gridCol w:w="3393"/>
      </w:tblGrid>
      <w:tr w:rsidR="005A0790" w:rsidRPr="00CA7F89" w14:paraId="7BCC7B3C" w14:textId="77777777" w:rsidTr="00655541">
        <w:trPr>
          <w:trHeight w:val="76"/>
        </w:trPr>
        <w:tc>
          <w:tcPr>
            <w:tcW w:w="9781" w:type="dxa"/>
            <w:gridSpan w:val="6"/>
            <w:tcBorders>
              <w:top w:val="doub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26A0A451" w14:textId="77777777" w:rsidR="005A0790" w:rsidRPr="00CA7F89" w:rsidRDefault="005A0790" w:rsidP="00AB0A6E">
            <w:pPr>
              <w:pStyle w:val="NoSpacing"/>
              <w:rPr>
                <w:rFonts w:cs="Arial"/>
                <w:i/>
              </w:rPr>
            </w:pPr>
            <w:r w:rsidRPr="00CA7F89">
              <w:rPr>
                <w:rFonts w:cs="Arial"/>
                <w:b/>
              </w:rPr>
              <w:t>ZIELGRUPPEN</w:t>
            </w:r>
          </w:p>
        </w:tc>
      </w:tr>
      <w:tr w:rsidR="005A0790" w:rsidRPr="00CA7F89" w14:paraId="7B2C53F5" w14:textId="77777777" w:rsidTr="00655541">
        <w:trPr>
          <w:trHeight w:val="663"/>
        </w:trPr>
        <w:tc>
          <w:tcPr>
            <w:tcW w:w="5004" w:type="dxa"/>
            <w:gridSpan w:val="4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A09565" w14:textId="0C0AD0FA" w:rsidR="005A0790" w:rsidRPr="00CA7F89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E7FF6" w:rsidRPr="00CA7F89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35107D">
              <w:rPr>
                <w:rFonts w:cs="Arial"/>
                <w:sz w:val="20"/>
                <w:szCs w:val="20"/>
              </w:rPr>
              <w:t>Pädagog:inn:en</w:t>
            </w:r>
          </w:p>
          <w:p w14:paraId="54F9C822" w14:textId="77777777" w:rsidR="007C22A5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7E0632" w:rsidRPr="00CA7F89">
              <w:rPr>
                <w:rFonts w:cs="Arial"/>
                <w:sz w:val="20"/>
                <w:szCs w:val="20"/>
              </w:rPr>
              <w:t xml:space="preserve"> </w:t>
            </w:r>
            <w:r w:rsidR="0035107D" w:rsidRPr="00CA7F89">
              <w:rPr>
                <w:rFonts w:cs="Arial"/>
                <w:sz w:val="20"/>
                <w:szCs w:val="20"/>
              </w:rPr>
              <w:t>Elementarpädagog:inn</w:t>
            </w:r>
            <w:r w:rsidR="00BE09B0">
              <w:rPr>
                <w:rFonts w:cs="Arial"/>
                <w:sz w:val="20"/>
                <w:szCs w:val="20"/>
              </w:rPr>
              <w:t>:</w:t>
            </w:r>
            <w:r w:rsidR="0035107D" w:rsidRPr="00CA7F89">
              <w:rPr>
                <w:rFonts w:cs="Arial"/>
                <w:sz w:val="20"/>
                <w:szCs w:val="20"/>
              </w:rPr>
              <w:t xml:space="preserve">en </w:t>
            </w:r>
          </w:p>
          <w:p w14:paraId="34111664" w14:textId="501950AB" w:rsidR="005A0790" w:rsidRPr="00CA7F89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FC42C6" w:rsidRPr="00FC42C6">
              <w:rPr>
                <w:rFonts w:cs="Arial"/>
                <w:sz w:val="20"/>
                <w:szCs w:val="20"/>
              </w:rPr>
              <w:t>Schulleiter</w:t>
            </w:r>
            <w:r w:rsidR="00FC42C6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innen, Fachvorständ</w:t>
            </w:r>
            <w:r w:rsidR="00A51C1A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 u. Abteilungsvorständ</w:t>
            </w:r>
            <w:r w:rsidR="00A51C1A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</w:t>
            </w:r>
          </w:p>
        </w:tc>
        <w:tc>
          <w:tcPr>
            <w:tcW w:w="4777" w:type="dxa"/>
            <w:gridSpan w:val="2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34E24293" w14:textId="23CE4C3A" w:rsidR="00A51C1A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A51C1A">
              <w:rPr>
                <w:rFonts w:cs="Arial"/>
                <w:sz w:val="20"/>
                <w:szCs w:val="20"/>
              </w:rPr>
              <w:t xml:space="preserve"> Hochschullehrpersonen</w:t>
            </w:r>
          </w:p>
          <w:p w14:paraId="7D79F45A" w14:textId="132D62C7" w:rsidR="005A0790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A51C1A">
              <w:rPr>
                <w:rFonts w:cs="Arial"/>
                <w:sz w:val="20"/>
                <w:szCs w:val="20"/>
              </w:rPr>
              <w:t>Qualitätsschulkoodinator:inn:en</w:t>
            </w:r>
          </w:p>
          <w:p w14:paraId="4A5ADA77" w14:textId="220E21A4" w:rsidR="00A51C1A" w:rsidRPr="00CA7F89" w:rsidRDefault="00A51C1A" w:rsidP="000A6E0F">
            <w:pPr>
              <w:pStyle w:val="NoSpacing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>
              <w:rPr>
                <w:rFonts w:cs="Arial"/>
                <w:sz w:val="20"/>
                <w:szCs w:val="20"/>
              </w:rPr>
              <w:t xml:space="preserve"> IT-Koordinator:inn:en</w:t>
            </w:r>
          </w:p>
          <w:p w14:paraId="4AA01AAE" w14:textId="77777777" w:rsidR="005A0790" w:rsidRPr="00CA7F89" w:rsidRDefault="00655541" w:rsidP="00AB0A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Sonstige Zielgruppen</w:t>
            </w:r>
            <w:r w:rsidR="000610FD" w:rsidRPr="00CA7F89">
              <w:rPr>
                <w:rFonts w:cs="Arial"/>
                <w:sz w:val="20"/>
                <w:szCs w:val="20"/>
              </w:rPr>
              <w:t xml:space="preserve">, speziell: 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="000610FD"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0610FD" w:rsidRPr="00CA7F89">
              <w:rPr>
                <w:rFonts w:cs="Arial"/>
                <w:b/>
                <w:sz w:val="20"/>
                <w:szCs w:val="20"/>
              </w:rPr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5A0790" w:rsidRPr="00CA7F89" w14:paraId="38D58F6A" w14:textId="77777777" w:rsidTr="00655541"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9DDA88" w14:textId="77777777" w:rsidR="005A0790" w:rsidRPr="00CA7F89" w:rsidRDefault="005A0790" w:rsidP="00AB0A6E">
            <w:pPr>
              <w:pStyle w:val="NoSpacing"/>
              <w:rPr>
                <w:rFonts w:cs="Arial"/>
                <w:b/>
              </w:rPr>
            </w:pPr>
            <w:bookmarkStart w:id="11" w:name="_Hlk93345207"/>
            <w:r w:rsidRPr="00CA7F89">
              <w:rPr>
                <w:rFonts w:cs="Arial"/>
                <w:b/>
              </w:rPr>
              <w:t>SCHULARTEN</w:t>
            </w:r>
          </w:p>
        </w:tc>
      </w:tr>
      <w:tr w:rsidR="005A0790" w:rsidRPr="00CA7F89" w14:paraId="7F2AD80A" w14:textId="77777777" w:rsidTr="00CD4964">
        <w:tc>
          <w:tcPr>
            <w:tcW w:w="3544" w:type="dxa"/>
            <w:gridSpan w:val="2"/>
            <w:tcMar>
              <w:top w:w="85" w:type="dxa"/>
              <w:bottom w:w="57" w:type="dxa"/>
            </w:tcMar>
          </w:tcPr>
          <w:p w14:paraId="73EBA0A8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Kindergarten</w:t>
            </w:r>
          </w:p>
          <w:p w14:paraId="317F545A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Volksschulen</w:t>
            </w:r>
          </w:p>
          <w:p w14:paraId="7CD3DC54" w14:textId="1DA8BADE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E7FF6" w:rsidRPr="00CA7F89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Mittelschulen</w:t>
            </w:r>
          </w:p>
          <w:p w14:paraId="66B88856" w14:textId="2B26AFA8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E7FF6" w:rsidRPr="00CA7F89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Sonderschulen</w:t>
            </w:r>
            <w:r w:rsidR="00CA57D1">
              <w:rPr>
                <w:rFonts w:cs="Arial"/>
                <w:sz w:val="20"/>
                <w:szCs w:val="20"/>
              </w:rPr>
              <w:t>/inklusive Klassen</w:t>
            </w:r>
          </w:p>
        </w:tc>
        <w:tc>
          <w:tcPr>
            <w:tcW w:w="2844" w:type="dxa"/>
            <w:gridSpan w:val="3"/>
            <w:tcMar>
              <w:top w:w="85" w:type="dxa"/>
              <w:bottom w:w="57" w:type="dxa"/>
            </w:tcMar>
          </w:tcPr>
          <w:p w14:paraId="505334F7" w14:textId="4F3329BC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Polytechnische Schulen</w:t>
            </w:r>
            <w:r w:rsidR="00584BC1">
              <w:rPr>
                <w:rFonts w:cs="Arial"/>
                <w:sz w:val="20"/>
                <w:szCs w:val="20"/>
              </w:rPr>
              <w:t>/Fach</w:t>
            </w:r>
            <w:r w:rsidR="002311A8">
              <w:rPr>
                <w:rFonts w:cs="Arial"/>
                <w:sz w:val="20"/>
                <w:szCs w:val="20"/>
              </w:rPr>
              <w:t>-</w:t>
            </w:r>
            <w:r w:rsidR="00584BC1">
              <w:rPr>
                <w:rFonts w:cs="Arial"/>
                <w:sz w:val="20"/>
                <w:szCs w:val="20"/>
              </w:rPr>
              <w:t>mittelschulen</w:t>
            </w:r>
          </w:p>
          <w:p w14:paraId="2323CCE3" w14:textId="71EA368E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E7FF6" w:rsidRPr="00CA7F89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Unterstufe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  <w:p w14:paraId="2F77DC2F" w14:textId="77777777" w:rsidR="005A0790" w:rsidRPr="00CA7F89" w:rsidRDefault="00655541" w:rsidP="000A6E0F">
            <w:pPr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Oberstufe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3393" w:type="dxa"/>
            <w:tcMar>
              <w:top w:w="85" w:type="dxa"/>
              <w:bottom w:w="57" w:type="dxa"/>
            </w:tcMar>
          </w:tcPr>
          <w:p w14:paraId="2446C800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Berufsschulen</w:t>
            </w:r>
          </w:p>
          <w:p w14:paraId="4A736212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BMHS</w:t>
            </w:r>
          </w:p>
          <w:p w14:paraId="694FBBB6" w14:textId="5FE0687D" w:rsidR="00FE0BFE" w:rsidRDefault="00655541" w:rsidP="000A6E0F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FE0BFE">
              <w:rPr>
                <w:rFonts w:cs="Arial"/>
                <w:sz w:val="20"/>
                <w:szCs w:val="20"/>
              </w:rPr>
              <w:t>B</w:t>
            </w:r>
            <w:r w:rsidR="005222E3">
              <w:rPr>
                <w:rFonts w:cs="Arial"/>
                <w:sz w:val="20"/>
                <w:szCs w:val="20"/>
              </w:rPr>
              <w:t>A</w:t>
            </w:r>
            <w:r w:rsidR="00FE0BFE">
              <w:rPr>
                <w:rFonts w:cs="Arial"/>
                <w:sz w:val="20"/>
                <w:szCs w:val="20"/>
              </w:rPr>
              <w:t>fEP/BASOP</w:t>
            </w:r>
          </w:p>
          <w:p w14:paraId="47861D9D" w14:textId="4504CFA2" w:rsidR="005A0790" w:rsidRPr="00CA57D1" w:rsidRDefault="00CA57D1" w:rsidP="000A6E0F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Hochschule</w:t>
            </w:r>
          </w:p>
        </w:tc>
      </w:tr>
      <w:bookmarkEnd w:id="11"/>
      <w:tr w:rsidR="00A51C1A" w:rsidRPr="00CA7F89" w14:paraId="291E75CA" w14:textId="77777777" w:rsidTr="00CB27C3">
        <w:trPr>
          <w:trHeight w:val="106"/>
        </w:trPr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3CA5363C" w14:textId="4E15828E" w:rsidR="00A51C1A" w:rsidRPr="00CA7F89" w:rsidRDefault="00CB27C3" w:rsidP="007456B0">
            <w:pPr>
              <w:pStyle w:val="NoSpacing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ORGANISATIONSFORMEN</w:t>
            </w:r>
          </w:p>
        </w:tc>
      </w:tr>
      <w:tr w:rsidR="00A51C1A" w:rsidRPr="00CA7F89" w14:paraId="346D852D" w14:textId="77777777" w:rsidTr="00A51C1A">
        <w:tc>
          <w:tcPr>
            <w:tcW w:w="4644" w:type="dxa"/>
            <w:gridSpan w:val="3"/>
            <w:tcMar>
              <w:top w:w="85" w:type="dxa"/>
              <w:bottom w:w="57" w:type="dxa"/>
            </w:tcMar>
          </w:tcPr>
          <w:p w14:paraId="10997FA2" w14:textId="030192B3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Bundesweite Veranstaltung</w:t>
            </w:r>
          </w:p>
          <w:p w14:paraId="6BC214A2" w14:textId="476B2292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SchiLF</w:t>
            </w:r>
          </w:p>
          <w:p w14:paraId="4EA89CA9" w14:textId="01FEAE40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SchiLF</w:t>
            </w:r>
          </w:p>
        </w:tc>
        <w:tc>
          <w:tcPr>
            <w:tcW w:w="5137" w:type="dxa"/>
            <w:gridSpan w:val="3"/>
            <w:tcMar>
              <w:top w:w="85" w:type="dxa"/>
              <w:bottom w:w="57" w:type="dxa"/>
            </w:tcMar>
          </w:tcPr>
          <w:p w14:paraId="1DD3B7EF" w14:textId="32CB7E0B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E7FF6" w:rsidRPr="00CA7F89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Lehrveranstaltung</w:t>
            </w:r>
          </w:p>
          <w:p w14:paraId="5E43FE19" w14:textId="77777777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Lehrveranstaltung</w:t>
            </w:r>
          </w:p>
          <w:p w14:paraId="59733964" w14:textId="28DDC91A" w:rsidR="00A51C1A" w:rsidRPr="00CA57D1" w:rsidRDefault="00A51C1A" w:rsidP="007456B0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Veranstaltungen für eine Bildungsregion</w:t>
            </w:r>
          </w:p>
        </w:tc>
      </w:tr>
      <w:tr w:rsidR="00CB27C3" w:rsidRPr="00CA7F89" w14:paraId="6785E87A" w14:textId="77777777" w:rsidTr="007456B0"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5C23C08" w14:textId="40D9F3FB" w:rsidR="00CB27C3" w:rsidRPr="00CA7F89" w:rsidRDefault="00CB27C3" w:rsidP="007456B0">
            <w:pPr>
              <w:pStyle w:val="NoSpacing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BEZIRK</w:t>
            </w:r>
          </w:p>
        </w:tc>
      </w:tr>
      <w:tr w:rsidR="00CB27C3" w:rsidRPr="00CA7F89" w14:paraId="26A66A9E" w14:textId="77777777" w:rsidTr="00CD4964">
        <w:tc>
          <w:tcPr>
            <w:tcW w:w="3544" w:type="dxa"/>
            <w:gridSpan w:val="2"/>
            <w:tcMar>
              <w:top w:w="85" w:type="dxa"/>
              <w:bottom w:w="57" w:type="dxa"/>
            </w:tcMar>
          </w:tcPr>
          <w:p w14:paraId="23FF50CB" w14:textId="77777777" w:rsidR="00CA2F66" w:rsidRPr="00CA2F66" w:rsidRDefault="00CB27C3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="00CA2F66" w:rsidRPr="00CA2F66">
              <w:rPr>
                <w:rFonts w:cs="Arial"/>
                <w:sz w:val="20"/>
                <w:szCs w:val="20"/>
              </w:rPr>
              <w:t xml:space="preserve">Imst </w:t>
            </w:r>
            <w:r w:rsidR="00CA2F66"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14CB336C" w14:textId="0CE4FC50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Innsbruck-Stadt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  <w:p w14:paraId="4E1FC71F" w14:textId="15B7BB7F" w:rsidR="00CB27C3" w:rsidRPr="00CA7F89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Innsbruck-Land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</w:tc>
        <w:tc>
          <w:tcPr>
            <w:tcW w:w="2844" w:type="dxa"/>
            <w:gridSpan w:val="3"/>
            <w:tcMar>
              <w:top w:w="85" w:type="dxa"/>
              <w:bottom w:w="57" w:type="dxa"/>
            </w:tcMar>
          </w:tcPr>
          <w:p w14:paraId="43404B23" w14:textId="636A92F2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Kitzbühel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148F5190" w14:textId="73E504D4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Kufstein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2F29BFED" w14:textId="2BA44B0E" w:rsidR="00CB27C3" w:rsidRPr="00CD4964" w:rsidRDefault="00CA2F66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Landeck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</w:tc>
        <w:tc>
          <w:tcPr>
            <w:tcW w:w="3393" w:type="dxa"/>
            <w:tcMar>
              <w:top w:w="85" w:type="dxa"/>
              <w:bottom w:w="57" w:type="dxa"/>
            </w:tcMar>
          </w:tcPr>
          <w:p w14:paraId="15E82654" w14:textId="77777777" w:rsidR="00CD4964" w:rsidRPr="00CA2F66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Lienz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061316CC" w14:textId="77777777" w:rsidR="00CD4964" w:rsidRPr="00CA2F66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Reutte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03EC9896" w14:textId="59D46471" w:rsidR="00CB27C3" w:rsidRPr="00CA57D1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Schwaz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</w:tc>
      </w:tr>
      <w:tr w:rsidR="008066B3" w:rsidRPr="00CA7F89" w14:paraId="0B683CB8" w14:textId="77777777" w:rsidTr="001D6BCE">
        <w:trPr>
          <w:trHeight w:val="307"/>
        </w:trPr>
        <w:tc>
          <w:tcPr>
            <w:tcW w:w="2428" w:type="dxa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29AEE6D4" w14:textId="77777777" w:rsidR="008066B3" w:rsidRPr="00CA7F89" w:rsidRDefault="008066B3" w:rsidP="00AB0A6E">
            <w:pPr>
              <w:pStyle w:val="NoSpacing"/>
              <w:rPr>
                <w:rFonts w:cs="Arial"/>
              </w:rPr>
            </w:pPr>
            <w:r w:rsidRPr="00CA7F89">
              <w:rPr>
                <w:rFonts w:cs="Arial"/>
                <w:b/>
              </w:rPr>
              <w:t>KOSTENSTELLEN</w:t>
            </w:r>
            <w:r w:rsidRPr="00CA7F89">
              <w:rPr>
                <w:rFonts w:cs="Arial"/>
                <w:b/>
              </w:rPr>
              <w:tab/>
            </w:r>
          </w:p>
        </w:tc>
        <w:tc>
          <w:tcPr>
            <w:tcW w:w="7353" w:type="dxa"/>
            <w:gridSpan w:val="5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5DA1BC6" w14:textId="77777777" w:rsidR="008066B3" w:rsidRPr="00CA7F89" w:rsidRDefault="008066B3" w:rsidP="00AB0A6E">
            <w:pPr>
              <w:pStyle w:val="NoSpacing"/>
              <w:rPr>
                <w:rFonts w:cs="Arial"/>
                <w:sz w:val="18"/>
                <w:szCs w:val="18"/>
              </w:rPr>
            </w:pPr>
            <w:r w:rsidRPr="00CA7F89">
              <w:rPr>
                <w:rFonts w:cs="Arial"/>
                <w:i/>
                <w:sz w:val="16"/>
                <w:szCs w:val="16"/>
              </w:rPr>
              <w:t>Auswahl: mindestens 1 Kategorie</w:t>
            </w:r>
            <w:r w:rsidR="00AB0A6E" w:rsidRPr="00CA7F89">
              <w:rPr>
                <w:rFonts w:cs="Arial"/>
                <w:i/>
                <w:sz w:val="16"/>
                <w:szCs w:val="16"/>
              </w:rPr>
              <w:t xml:space="preserve">; </w:t>
            </w:r>
            <w:r w:rsidRPr="00CA7F89">
              <w:rPr>
                <w:rFonts w:cs="Arial"/>
                <w:i/>
                <w:sz w:val="16"/>
                <w:szCs w:val="16"/>
              </w:rPr>
              <w:t>Bei schulartenübergreifenden Seminaren bitte eine möglichst realistische Schätzung der Kostenanteile für die beteiligten Schularten eingeben!</w:t>
            </w:r>
          </w:p>
        </w:tc>
      </w:tr>
      <w:tr w:rsidR="008066B3" w:rsidRPr="00CA7F89" w14:paraId="4C801840" w14:textId="77777777" w:rsidTr="001D6BCE">
        <w:tc>
          <w:tcPr>
            <w:tcW w:w="4644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8EE24C1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Pflichtschulen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2304C5A6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091F3A5D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höhere 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137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0E0EB916" w14:textId="77777777" w:rsidR="008066B3" w:rsidRPr="00CA7F89" w:rsidRDefault="008066B3" w:rsidP="00AB0A6E">
            <w:pPr>
              <w:pStyle w:val="NoSpacing"/>
              <w:tabs>
                <w:tab w:val="left" w:pos="4287"/>
              </w:tabs>
              <w:rPr>
                <w:rFonts w:cs="Arial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Berufsbildende mittlere und höhere Schulen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65DF366A" w14:textId="77777777" w:rsidR="008066B3" w:rsidRPr="00CA7F89" w:rsidRDefault="008066B3" w:rsidP="00AB0A6E">
            <w:pPr>
              <w:pStyle w:val="NoSpacing"/>
              <w:tabs>
                <w:tab w:val="left" w:pos="4287"/>
              </w:tabs>
              <w:rPr>
                <w:rFonts w:cs="Arial"/>
                <w:i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Land und Gemeinde </w:t>
            </w:r>
            <w:r w:rsidRPr="00CA7F89">
              <w:rPr>
                <w:rFonts w:cs="Arial"/>
                <w:i/>
                <w:sz w:val="20"/>
                <w:szCs w:val="20"/>
              </w:rPr>
              <w:t>(z.</w:t>
            </w:r>
            <w:r w:rsidR="00155E2E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i/>
                <w:sz w:val="20"/>
                <w:szCs w:val="20"/>
              </w:rPr>
              <w:t>B. Kindergarten)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3F376DE7" w14:textId="77777777" w:rsidR="008066B3" w:rsidRPr="00CA7F89" w:rsidRDefault="008066B3" w:rsidP="006478A3">
            <w:pPr>
              <w:pStyle w:val="NoSpacing"/>
              <w:tabs>
                <w:tab w:val="left" w:pos="4287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625FA">
              <w:rPr>
                <w:rFonts w:cs="Arial"/>
                <w:sz w:val="20"/>
                <w:szCs w:val="20"/>
              </w:rPr>
            </w:r>
            <w:r w:rsidR="00E625F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Sonstige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104B92F2" w14:textId="77777777" w:rsidR="003E38A4" w:rsidRDefault="003E38A4" w:rsidP="000A6E0F">
      <w:pPr>
        <w:rPr>
          <w:rFonts w:cs="Arial"/>
        </w:rPr>
      </w:pPr>
    </w:p>
    <w:p w14:paraId="2EF6D01B" w14:textId="77777777" w:rsidR="009E3E75" w:rsidRPr="009E3E75" w:rsidRDefault="009E3E75" w:rsidP="009E3E75">
      <w:pPr>
        <w:rPr>
          <w:rFonts w:cs="Arial"/>
        </w:rPr>
      </w:pPr>
    </w:p>
    <w:p w14:paraId="37FF65BB" w14:textId="77777777" w:rsidR="009E3E75" w:rsidRPr="009E3E75" w:rsidRDefault="009E3E75" w:rsidP="009E3E75">
      <w:pPr>
        <w:rPr>
          <w:rFonts w:cs="Arial"/>
        </w:rPr>
      </w:pPr>
    </w:p>
    <w:p w14:paraId="67B3CA70" w14:textId="77777777" w:rsidR="009E3E75" w:rsidRPr="009E3E75" w:rsidRDefault="009E3E75" w:rsidP="009E3E75">
      <w:pPr>
        <w:rPr>
          <w:rFonts w:cs="Arial"/>
        </w:rPr>
      </w:pPr>
    </w:p>
    <w:p w14:paraId="3EA8E240" w14:textId="77777777" w:rsidR="009E3E75" w:rsidRPr="009E3E75" w:rsidRDefault="009E3E75" w:rsidP="009E3E75">
      <w:pPr>
        <w:rPr>
          <w:rFonts w:cs="Arial"/>
        </w:rPr>
      </w:pPr>
    </w:p>
    <w:p w14:paraId="470BFC0B" w14:textId="77777777" w:rsidR="009E3E75" w:rsidRPr="009E3E75" w:rsidRDefault="009E3E75" w:rsidP="009E3E75">
      <w:pPr>
        <w:rPr>
          <w:rFonts w:cs="Arial"/>
        </w:rPr>
      </w:pPr>
    </w:p>
    <w:p w14:paraId="3CD3D600" w14:textId="77777777" w:rsidR="009E3E75" w:rsidRPr="009E3E75" w:rsidRDefault="009E3E75" w:rsidP="009E3E75">
      <w:pPr>
        <w:rPr>
          <w:rFonts w:cs="Arial"/>
        </w:rPr>
      </w:pPr>
    </w:p>
    <w:p w14:paraId="2681BA3F" w14:textId="77777777" w:rsidR="009E3E75" w:rsidRPr="009E3E75" w:rsidRDefault="009E3E75" w:rsidP="009E3E75">
      <w:pPr>
        <w:rPr>
          <w:rFonts w:cs="Arial"/>
        </w:rPr>
      </w:pPr>
    </w:p>
    <w:p w14:paraId="08622925" w14:textId="77777777" w:rsidR="009E3E75" w:rsidRPr="009E3E75" w:rsidRDefault="009E3E75" w:rsidP="009E3E75">
      <w:pPr>
        <w:rPr>
          <w:rFonts w:cs="Arial"/>
        </w:rPr>
      </w:pPr>
    </w:p>
    <w:p w14:paraId="499E0894" w14:textId="77777777" w:rsidR="009E3E75" w:rsidRDefault="009E3E75" w:rsidP="009E3E75">
      <w:pPr>
        <w:rPr>
          <w:rFonts w:cs="Arial"/>
        </w:rPr>
      </w:pPr>
    </w:p>
    <w:p w14:paraId="1B56D9CF" w14:textId="0BB20363" w:rsidR="009E3E75" w:rsidRPr="009E3E75" w:rsidRDefault="009E3E75" w:rsidP="00F30178">
      <w:pPr>
        <w:tabs>
          <w:tab w:val="left" w:pos="7110"/>
        </w:tabs>
        <w:jc w:val="right"/>
        <w:rPr>
          <w:rFonts w:cs="Arial"/>
        </w:rPr>
      </w:pPr>
      <w:r>
        <w:rPr>
          <w:rFonts w:cs="Arial"/>
        </w:rPr>
        <w:tab/>
      </w:r>
      <w:r w:rsidRPr="00F30178">
        <w:rPr>
          <w:rFonts w:cs="Arial"/>
          <w:sz w:val="18"/>
          <w:szCs w:val="18"/>
        </w:rPr>
        <w:t xml:space="preserve">Version </w:t>
      </w:r>
      <w:r w:rsidR="00F30178" w:rsidRPr="00F30178">
        <w:rPr>
          <w:rFonts w:cs="Arial"/>
          <w:sz w:val="18"/>
          <w:szCs w:val="18"/>
        </w:rPr>
        <w:t>01/2022</w:t>
      </w:r>
    </w:p>
    <w:sectPr w:rsidR="009E3E75" w:rsidRPr="009E3E75" w:rsidSect="000A6E0F">
      <w:headerReference w:type="default" r:id="rId12"/>
      <w:footerReference w:type="default" r:id="rId13"/>
      <w:headerReference w:type="first" r:id="rId14"/>
      <w:pgSz w:w="11906" w:h="16838" w:code="9"/>
      <w:pgMar w:top="1135" w:right="1134" w:bottom="720" w:left="1134" w:header="109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C9648" w14:textId="77777777" w:rsidR="009A4D71" w:rsidRDefault="009A4D71">
      <w:r>
        <w:separator/>
      </w:r>
    </w:p>
  </w:endnote>
  <w:endnote w:type="continuationSeparator" w:id="0">
    <w:p w14:paraId="16AD85A9" w14:textId="77777777" w:rsidR="009A4D71" w:rsidRDefault="009A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T Eesti Display Rg">
    <w:altName w:val="Calibri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8D9E05C3-24BB-4CC5-B7F9-372172C478DB}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2" w:fontKey="{FB67FC54-A8D5-4751-AF90-D8B1359D72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3" w:fontKey="{8D12FB82-3187-4CEA-85F3-35D77BA71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shd w:val="clear" w:color="auto" w:fill="8C8787" w:themeFill="accent6" w:themeFillTint="80"/>
      <w:tblLook w:val="01E0" w:firstRow="1" w:lastRow="1" w:firstColumn="1" w:lastColumn="1" w:noHBand="0" w:noVBand="0"/>
    </w:tblPr>
    <w:tblGrid>
      <w:gridCol w:w="4233"/>
      <w:gridCol w:w="5548"/>
    </w:tblGrid>
    <w:tr w:rsidR="00CA7F89" w:rsidRPr="00B9157B" w14:paraId="770A8C6A" w14:textId="77777777" w:rsidTr="00655541">
      <w:trPr>
        <w:trHeight w:val="311"/>
      </w:trPr>
      <w:tc>
        <w:tcPr>
          <w:tcW w:w="4233" w:type="dxa"/>
          <w:shd w:val="clear" w:color="auto" w:fill="8C8787" w:themeFill="accent6" w:themeFillTint="80"/>
          <w:vAlign w:val="center"/>
        </w:tcPr>
        <w:p w14:paraId="570D1B41" w14:textId="77777777" w:rsidR="00CA7F89" w:rsidRPr="00793AD6" w:rsidRDefault="00CA7F89" w:rsidP="00793AD6">
          <w:pPr>
            <w:spacing w:after="0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Datenblatt zur Lehrveranstaltungserfassung </w:t>
          </w:r>
        </w:p>
      </w:tc>
      <w:tc>
        <w:tcPr>
          <w:tcW w:w="5548" w:type="dxa"/>
          <w:shd w:val="clear" w:color="auto" w:fill="8C8787" w:themeFill="accent6" w:themeFillTint="80"/>
          <w:vAlign w:val="center"/>
        </w:tcPr>
        <w:p w14:paraId="2CDB604F" w14:textId="77777777" w:rsidR="00CA7F89" w:rsidRPr="00793AD6" w:rsidRDefault="00CA7F89" w:rsidP="008F0DD3">
          <w:pPr>
            <w:spacing w:after="0"/>
            <w:jc w:val="right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Pädagogische Hochschule Tirol, Pastorstraße 7, 6010 Innsbruck </w:t>
          </w:r>
        </w:p>
      </w:tc>
    </w:tr>
  </w:tbl>
  <w:p w14:paraId="6AB9B6EA" w14:textId="77777777" w:rsidR="00CA7F89" w:rsidRDefault="00CA7F89" w:rsidP="000A6E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F37B8" w14:textId="77777777" w:rsidR="009A4D71" w:rsidRDefault="009A4D71">
      <w:r>
        <w:separator/>
      </w:r>
    </w:p>
  </w:footnote>
  <w:footnote w:type="continuationSeparator" w:id="0">
    <w:p w14:paraId="34B84BA9" w14:textId="77777777" w:rsidR="009A4D71" w:rsidRDefault="009A4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Layout w:type="fixed"/>
      <w:tblLook w:val="01E0" w:firstRow="1" w:lastRow="1" w:firstColumn="1" w:lastColumn="1" w:noHBand="0" w:noVBand="0"/>
    </w:tblPr>
    <w:tblGrid>
      <w:gridCol w:w="7905"/>
      <w:gridCol w:w="1876"/>
    </w:tblGrid>
    <w:tr w:rsidR="00CA7F89" w:rsidRPr="006478A3" w14:paraId="0C82927A" w14:textId="77777777" w:rsidTr="000A6E0F">
      <w:tc>
        <w:tcPr>
          <w:tcW w:w="7905" w:type="dxa"/>
          <w:vAlign w:val="center"/>
        </w:tcPr>
        <w:p w14:paraId="2FB9FEF1" w14:textId="77777777" w:rsidR="00CA7F89" w:rsidRPr="006478A3" w:rsidRDefault="00CA7F89" w:rsidP="00CA7F89">
          <w:pPr>
            <w:pStyle w:val="Heading1"/>
            <w:rPr>
              <w:color w:val="EE1117" w:themeColor="accent1"/>
            </w:rPr>
          </w:pPr>
          <w:r w:rsidRPr="006478A3">
            <w:rPr>
              <w:color w:val="EE1117" w:themeColor="accent1"/>
            </w:rPr>
            <w:t>Planungsformular – Fortbildungs-Lehrveranstaltungen</w:t>
          </w:r>
        </w:p>
      </w:tc>
      <w:tc>
        <w:tcPr>
          <w:tcW w:w="1876" w:type="dxa"/>
        </w:tcPr>
        <w:p w14:paraId="0D764004" w14:textId="77777777" w:rsidR="00CA7F89" w:rsidRPr="006478A3" w:rsidRDefault="00CA7F89" w:rsidP="00CA7F89">
          <w:pPr>
            <w:pStyle w:val="Heading1"/>
            <w:rPr>
              <w:color w:val="EE1117" w:themeColor="accent1"/>
            </w:rPr>
          </w:pPr>
          <w:r w:rsidRPr="006478A3">
            <w:rPr>
              <w:noProof/>
              <w:color w:val="EE1117" w:themeColor="accent1"/>
            </w:rPr>
            <w:drawing>
              <wp:anchor distT="0" distB="0" distL="114300" distR="114300" simplePos="0" relativeHeight="251658240" behindDoc="1" locked="0" layoutInCell="1" allowOverlap="1" wp14:anchorId="132A1CBA" wp14:editId="519CB827">
                <wp:simplePos x="0" y="0"/>
                <wp:positionH relativeFrom="column">
                  <wp:posOffset>354330</wp:posOffset>
                </wp:positionH>
                <wp:positionV relativeFrom="paragraph">
                  <wp:posOffset>-2540</wp:posOffset>
                </wp:positionV>
                <wp:extent cx="631825" cy="400597"/>
                <wp:effectExtent l="0" t="0" r="0" b="0"/>
                <wp:wrapNone/>
                <wp:docPr id="31" name="Grafik 31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ik 9" descr="Ein Bild, das Text, ClipArt enthält.&#10;&#10;Automatisch generierte Beschreibu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25" cy="400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083A0E91" w14:textId="77777777" w:rsidR="00CA7F89" w:rsidRPr="00EE3568" w:rsidRDefault="00CA7F89" w:rsidP="000A6E0F">
    <w:pPr>
      <w:pStyle w:val="Header"/>
      <w:spacing w:after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ayout w:type="fixed"/>
      <w:tblLook w:val="01E0" w:firstRow="1" w:lastRow="1" w:firstColumn="1" w:lastColumn="1" w:noHBand="0" w:noVBand="0"/>
    </w:tblPr>
    <w:tblGrid>
      <w:gridCol w:w="5637"/>
      <w:gridCol w:w="4252"/>
    </w:tblGrid>
    <w:tr w:rsidR="00CA7F89" w:rsidRPr="00B9157B" w14:paraId="116ECCDB" w14:textId="77777777" w:rsidTr="009070C6">
      <w:tc>
        <w:tcPr>
          <w:tcW w:w="5637" w:type="dxa"/>
          <w:vAlign w:val="center"/>
        </w:tcPr>
        <w:p w14:paraId="4EA98303" w14:textId="77777777" w:rsidR="00CA7F89" w:rsidRPr="00B9157B" w:rsidRDefault="00CA7F89" w:rsidP="009070C6">
          <w:pPr>
            <w:rPr>
              <w:rFonts w:ascii="Arial" w:hAnsi="Arial" w:cs="Arial"/>
            </w:rPr>
          </w:pPr>
          <w:r w:rsidRPr="00B9157B">
            <w:rPr>
              <w:rFonts w:ascii="Arial" w:hAnsi="Arial" w:cs="Arial"/>
              <w:b/>
              <w:sz w:val="32"/>
              <w:szCs w:val="32"/>
            </w:rPr>
            <w:t>Lehrveranstaltungsplanung</w:t>
          </w:r>
        </w:p>
      </w:tc>
      <w:tc>
        <w:tcPr>
          <w:tcW w:w="4252" w:type="dxa"/>
        </w:tcPr>
        <w:p w14:paraId="5813FA1B" w14:textId="77777777" w:rsidR="00CA7F89" w:rsidRPr="00B9157B" w:rsidRDefault="00CA7F89" w:rsidP="009070C6">
          <w:pPr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04518CEF" wp14:editId="47985B5B">
                <wp:extent cx="2362200" cy="546100"/>
                <wp:effectExtent l="0" t="0" r="0" b="6350"/>
                <wp:docPr id="32" name="Bild 2" descr="Logo-PH-Tir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PH-Tir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B5A860" w14:textId="77777777" w:rsidR="00CA7F89" w:rsidRDefault="00CA7F89" w:rsidP="009070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AAA"/>
    <w:rsid w:val="000407E1"/>
    <w:rsid w:val="00057D93"/>
    <w:rsid w:val="000610FD"/>
    <w:rsid w:val="00094F48"/>
    <w:rsid w:val="000A6E0F"/>
    <w:rsid w:val="000C0992"/>
    <w:rsid w:val="000C2FF2"/>
    <w:rsid w:val="000C4056"/>
    <w:rsid w:val="001261CF"/>
    <w:rsid w:val="00155E2E"/>
    <w:rsid w:val="001A56D2"/>
    <w:rsid w:val="001A7480"/>
    <w:rsid w:val="001A7923"/>
    <w:rsid w:val="001B4A4B"/>
    <w:rsid w:val="001B4BE3"/>
    <w:rsid w:val="001D569D"/>
    <w:rsid w:val="001D6BCE"/>
    <w:rsid w:val="001D7B6F"/>
    <w:rsid w:val="001F7C4F"/>
    <w:rsid w:val="002014B8"/>
    <w:rsid w:val="0022378D"/>
    <w:rsid w:val="002311A8"/>
    <w:rsid w:val="00282D84"/>
    <w:rsid w:val="002F4A53"/>
    <w:rsid w:val="003353F5"/>
    <w:rsid w:val="0035107D"/>
    <w:rsid w:val="00351933"/>
    <w:rsid w:val="0035528B"/>
    <w:rsid w:val="0036029E"/>
    <w:rsid w:val="003624C6"/>
    <w:rsid w:val="0037580E"/>
    <w:rsid w:val="003A27DB"/>
    <w:rsid w:val="003C7E59"/>
    <w:rsid w:val="003D2962"/>
    <w:rsid w:val="003E38A4"/>
    <w:rsid w:val="003F2B48"/>
    <w:rsid w:val="00404961"/>
    <w:rsid w:val="0041291E"/>
    <w:rsid w:val="00432357"/>
    <w:rsid w:val="00445AC2"/>
    <w:rsid w:val="00452316"/>
    <w:rsid w:val="00461E1E"/>
    <w:rsid w:val="00497B45"/>
    <w:rsid w:val="004E6E3D"/>
    <w:rsid w:val="00516E63"/>
    <w:rsid w:val="005222E3"/>
    <w:rsid w:val="00535225"/>
    <w:rsid w:val="0054692C"/>
    <w:rsid w:val="00563CFA"/>
    <w:rsid w:val="0056407E"/>
    <w:rsid w:val="00584BC1"/>
    <w:rsid w:val="00591266"/>
    <w:rsid w:val="00592502"/>
    <w:rsid w:val="005A0790"/>
    <w:rsid w:val="005A4DC4"/>
    <w:rsid w:val="005B4CB6"/>
    <w:rsid w:val="005C74C3"/>
    <w:rsid w:val="005D1AAA"/>
    <w:rsid w:val="005D3FED"/>
    <w:rsid w:val="005E25A7"/>
    <w:rsid w:val="005F51E8"/>
    <w:rsid w:val="00605694"/>
    <w:rsid w:val="0060591A"/>
    <w:rsid w:val="0063434B"/>
    <w:rsid w:val="00634912"/>
    <w:rsid w:val="006478A3"/>
    <w:rsid w:val="00655541"/>
    <w:rsid w:val="00692C0C"/>
    <w:rsid w:val="00693639"/>
    <w:rsid w:val="0069611D"/>
    <w:rsid w:val="006C31B0"/>
    <w:rsid w:val="006F2129"/>
    <w:rsid w:val="006F7BE9"/>
    <w:rsid w:val="00700CAD"/>
    <w:rsid w:val="00777441"/>
    <w:rsid w:val="00793AD6"/>
    <w:rsid w:val="007C22A5"/>
    <w:rsid w:val="007C7359"/>
    <w:rsid w:val="007E0632"/>
    <w:rsid w:val="00801A70"/>
    <w:rsid w:val="008066B3"/>
    <w:rsid w:val="00817D84"/>
    <w:rsid w:val="008E09CC"/>
    <w:rsid w:val="008E0AE2"/>
    <w:rsid w:val="008E0F66"/>
    <w:rsid w:val="008F0DD3"/>
    <w:rsid w:val="009070C6"/>
    <w:rsid w:val="0090763A"/>
    <w:rsid w:val="00917E67"/>
    <w:rsid w:val="00920201"/>
    <w:rsid w:val="0093742A"/>
    <w:rsid w:val="00941E50"/>
    <w:rsid w:val="00954148"/>
    <w:rsid w:val="009675F9"/>
    <w:rsid w:val="009A4D71"/>
    <w:rsid w:val="009B1654"/>
    <w:rsid w:val="009B5DF0"/>
    <w:rsid w:val="009E3E75"/>
    <w:rsid w:val="009E7FF6"/>
    <w:rsid w:val="009F36A2"/>
    <w:rsid w:val="00A151F3"/>
    <w:rsid w:val="00A31582"/>
    <w:rsid w:val="00A51C1A"/>
    <w:rsid w:val="00A558C2"/>
    <w:rsid w:val="00AB0A6E"/>
    <w:rsid w:val="00AE092D"/>
    <w:rsid w:val="00AF57C2"/>
    <w:rsid w:val="00B0746E"/>
    <w:rsid w:val="00B4189D"/>
    <w:rsid w:val="00B6496D"/>
    <w:rsid w:val="00B66E2A"/>
    <w:rsid w:val="00BB7B91"/>
    <w:rsid w:val="00BD032D"/>
    <w:rsid w:val="00BE09B0"/>
    <w:rsid w:val="00BE617D"/>
    <w:rsid w:val="00C654A1"/>
    <w:rsid w:val="00C953C7"/>
    <w:rsid w:val="00CA2F66"/>
    <w:rsid w:val="00CA57D1"/>
    <w:rsid w:val="00CA7F89"/>
    <w:rsid w:val="00CB00AD"/>
    <w:rsid w:val="00CB27C3"/>
    <w:rsid w:val="00CC3390"/>
    <w:rsid w:val="00CC7E8B"/>
    <w:rsid w:val="00CD4964"/>
    <w:rsid w:val="00CF3F6A"/>
    <w:rsid w:val="00D0449A"/>
    <w:rsid w:val="00D16884"/>
    <w:rsid w:val="00D200E9"/>
    <w:rsid w:val="00D34366"/>
    <w:rsid w:val="00D62884"/>
    <w:rsid w:val="00D8299D"/>
    <w:rsid w:val="00DD7DD6"/>
    <w:rsid w:val="00DF1F2B"/>
    <w:rsid w:val="00DF25F7"/>
    <w:rsid w:val="00DF26B1"/>
    <w:rsid w:val="00E04068"/>
    <w:rsid w:val="00E47BA4"/>
    <w:rsid w:val="00E51147"/>
    <w:rsid w:val="00E75EFE"/>
    <w:rsid w:val="00E766FF"/>
    <w:rsid w:val="00E85D38"/>
    <w:rsid w:val="00E97ED4"/>
    <w:rsid w:val="00EA5FCA"/>
    <w:rsid w:val="00EE34A8"/>
    <w:rsid w:val="00EF7C1F"/>
    <w:rsid w:val="00F30178"/>
    <w:rsid w:val="00F33121"/>
    <w:rsid w:val="00F52982"/>
    <w:rsid w:val="00F55722"/>
    <w:rsid w:val="00F6486A"/>
    <w:rsid w:val="00FB6BA7"/>
    <w:rsid w:val="00FC42C6"/>
    <w:rsid w:val="00FD6651"/>
    <w:rsid w:val="00FE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DCB58B"/>
  <w14:defaultImageDpi w14:val="330"/>
  <w15:docId w15:val="{29F68EA4-4B69-48E6-B644-584685BE7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AD6"/>
  </w:style>
  <w:style w:type="paragraph" w:styleId="Heading1">
    <w:name w:val="heading 1"/>
    <w:basedOn w:val="Normal"/>
    <w:next w:val="Normal"/>
    <w:link w:val="Heading1Char"/>
    <w:uiPriority w:val="9"/>
    <w:qFormat/>
    <w:rsid w:val="00793AD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A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A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A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A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77080B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A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A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0B0B0B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63C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563C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63CFA"/>
    <w:pPr>
      <w:ind w:left="720"/>
      <w:contextualSpacing/>
    </w:pPr>
  </w:style>
  <w:style w:type="paragraph" w:styleId="NoSpacing">
    <w:name w:val="No Spacing"/>
    <w:uiPriority w:val="1"/>
    <w:qFormat/>
    <w:rsid w:val="00793AD6"/>
    <w:pPr>
      <w:spacing w:after="0" w:line="240" w:lineRule="auto"/>
    </w:pPr>
  </w:style>
  <w:style w:type="character" w:styleId="Hyperlink">
    <w:name w:val="Hyperlink"/>
    <w:rsid w:val="00563CF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7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790"/>
    <w:rPr>
      <w:rFonts w:ascii="Lucida Grande" w:eastAsia="Times New Roman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93AD6"/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AD6"/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AD6"/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AD6"/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AD6"/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AD6"/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AD6"/>
    <w:rPr>
      <w:rFonts w:asciiTheme="majorHAnsi" w:eastAsiaTheme="majorEastAsia" w:hAnsiTheme="majorHAnsi" w:cstheme="majorBidi"/>
      <w:color w:val="77080B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AD6"/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AD6"/>
    <w:rPr>
      <w:rFonts w:asciiTheme="majorHAnsi" w:eastAsiaTheme="majorEastAsia" w:hAnsiTheme="majorHAnsi" w:cstheme="majorBidi"/>
      <w:color w:val="0B0B0B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3AD6"/>
    <w:pPr>
      <w:spacing w:line="240" w:lineRule="auto"/>
    </w:pPr>
    <w:rPr>
      <w:b/>
      <w:bCs/>
      <w:smallCaps/>
      <w:color w:val="EE1117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3AD6"/>
    <w:pPr>
      <w:spacing w:after="0" w:line="240" w:lineRule="auto"/>
      <w:contextualSpacing/>
    </w:pPr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3AD6"/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AD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793AD6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793AD6"/>
    <w:rPr>
      <w:b/>
      <w:bCs/>
    </w:rPr>
  </w:style>
  <w:style w:type="character" w:styleId="Emphasis">
    <w:name w:val="Emphasis"/>
    <w:basedOn w:val="DefaultParagraphFont"/>
    <w:uiPriority w:val="20"/>
    <w:qFormat/>
    <w:rsid w:val="00793AD6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3AD6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93AD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AD6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AD6"/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93AD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3AD6"/>
    <w:rPr>
      <w:b w:val="0"/>
      <w:bCs w:val="0"/>
      <w:i/>
      <w:iCs/>
      <w:color w:val="EE1117" w:themeColor="accent1"/>
    </w:rPr>
  </w:style>
  <w:style w:type="character" w:styleId="SubtleReference">
    <w:name w:val="Subtle Reference"/>
    <w:basedOn w:val="DefaultParagraphFont"/>
    <w:uiPriority w:val="31"/>
    <w:qFormat/>
    <w:rsid w:val="00793AD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3AD6"/>
    <w:rPr>
      <w:b/>
      <w:bCs/>
      <w:smallCaps/>
      <w:color w:val="EE1117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3AD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3AD6"/>
    <w:pPr>
      <w:outlineLvl w:val="9"/>
    </w:p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F529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6E0F"/>
    <w:rPr>
      <w:color w:val="EE111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footer" Target="footer1.xml" /><Relationship Id="rId3" Type="http://schemas.openxmlformats.org/officeDocument/2006/relationships/customXml" Target="../customXml/item3.xml" /><Relationship Id="rId7" Type="http://schemas.openxmlformats.org/officeDocument/2006/relationships/footnotes" Target="footnotes.xml" /><Relationship Id="rId12" Type="http://schemas.openxmlformats.org/officeDocument/2006/relationships/header" Target="header1.xml" /><Relationship Id="rId2" Type="http://schemas.openxmlformats.org/officeDocument/2006/relationships/customXml" Target="../customXml/item2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hyperlink" Target="https://ph-tirol.ac.at/node/561" TargetMode="External" /><Relationship Id="rId5" Type="http://schemas.openxmlformats.org/officeDocument/2006/relationships/settings" Target="settings.xml" /><Relationship Id="rId15" Type="http://schemas.openxmlformats.org/officeDocument/2006/relationships/fontTable" Target="fontTable.xml" /><Relationship Id="rId10" Type="http://schemas.openxmlformats.org/officeDocument/2006/relationships/hyperlink" Target="https://ph-tirol.ac.at/node/561" TargetMode="External" /><Relationship Id="rId4" Type="http://schemas.openxmlformats.org/officeDocument/2006/relationships/styles" Target="styles.xml" /><Relationship Id="rId9" Type="http://schemas.openxmlformats.org/officeDocument/2006/relationships/hyperlink" Target="https://ph-tirol.ac.at/node/561" TargetMode="External" /><Relationship Id="rId14" Type="http://schemas.openxmlformats.org/officeDocument/2006/relationships/header" Target="header2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traud\OneDrive%20-%20P&#228;dagogische%20Hochschule%20Tirol\!2020_21\Planungsformular%20FB_LV.dotx" TargetMode="External" /></Relationships>
</file>

<file path=word/theme/theme1.xml><?xml version="1.0" encoding="utf-8"?>
<a:theme xmlns:a="http://schemas.openxmlformats.org/drawingml/2006/main" name="PHT Design_neu">
  <a:themeElements>
    <a:clrScheme name="PHT_Desgin">
      <a:dk1>
        <a:srgbClr val="000000"/>
      </a:dk1>
      <a:lt1>
        <a:sysClr val="window" lastClr="FFFFFF"/>
      </a:lt1>
      <a:dk2>
        <a:srgbClr val="000000"/>
      </a:dk2>
      <a:lt2>
        <a:srgbClr val="EDEDED"/>
      </a:lt2>
      <a:accent1>
        <a:srgbClr val="EE1117"/>
      </a:accent1>
      <a:accent2>
        <a:srgbClr val="EDEDED"/>
      </a:accent2>
      <a:accent3>
        <a:srgbClr val="DADADA"/>
      </a:accent3>
      <a:accent4>
        <a:srgbClr val="B2B2B2"/>
      </a:accent4>
      <a:accent5>
        <a:srgbClr val="878787"/>
      </a:accent5>
      <a:accent6>
        <a:srgbClr val="171616"/>
      </a:accent6>
      <a:hlink>
        <a:srgbClr val="EE1117"/>
      </a:hlink>
      <a:folHlink>
        <a:srgbClr val="EE1117"/>
      </a:folHlink>
    </a:clrScheme>
    <a:fontScheme name="PHT_Desgin">
      <a:majorFont>
        <a:latin typeface="GT Eesti Display Rg"/>
        <a:ea typeface=""/>
        <a:cs typeface=""/>
      </a:majorFont>
      <a:minorFont>
        <a:latin typeface="GT Eesti Display Rg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HT-Design" id="{B9157665-66EB-49DB-A187-271CECD16574}" vid="{C6CD630C-807A-486C-A628-5FAC83F8BA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1ED5E0BED142449086924938204DA5" ma:contentTypeVersion="12" ma:contentTypeDescription="Ein neues Dokument erstellen." ma:contentTypeScope="" ma:versionID="91cc91276872d74f0d0975101846ff1a">
  <xsd:schema xmlns:xsd="http://www.w3.org/2001/XMLSchema" xmlns:xs="http://www.w3.org/2001/XMLSchema" xmlns:p="http://schemas.microsoft.com/office/2006/metadata/properties" xmlns:ns2="0e25d86a-e9e3-4c67-a45f-0ddc4ea68d9f" xmlns:ns3="6d5b5a8a-4343-421f-ae65-58a1fc1b020f" targetNamespace="http://schemas.microsoft.com/office/2006/metadata/properties" ma:root="true" ma:fieldsID="967ca24fb8ac9f974c1c63bc37ca8a3a" ns2:_="" ns3:_="">
    <xsd:import namespace="0e25d86a-e9e3-4c67-a45f-0ddc4ea68d9f"/>
    <xsd:import namespace="6d5b5a8a-4343-421f-ae65-58a1fc1b02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5d86a-e9e3-4c67-a45f-0ddc4ea68d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b5a8a-4343-421f-ae65-58a1fc1b02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1050BE-DCAE-4BC3-871B-C35305CC513F}">
  <ds:schemaRefs>
    <ds:schemaRef ds:uri="http://schemas.microsoft.com/office/2006/metadata/propertie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135B1966-8611-4BE3-B897-FB5350B4C0E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0e25d86a-e9e3-4c67-a45f-0ddc4ea68d9f"/>
    <ds:schemaRef ds:uri="6d5b5a8a-4343-421f-ae65-58a1fc1b020f"/>
  </ds:schemaRefs>
</ds:datastoreItem>
</file>

<file path=customXml/itemProps3.xml><?xml version="1.0" encoding="utf-8"?>
<ds:datastoreItem xmlns:ds="http://schemas.openxmlformats.org/officeDocument/2006/customXml" ds:itemID="{468FCEB9-2F3D-49B8-B8BE-10A6E2A0C3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Planungsformular%20FB_LV.dotx</Template>
  <TotalTime>1</TotalTime>
  <Pages>3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Gertraud</dc:creator>
  <cp:keywords/>
  <dc:description/>
  <cp:lastModifiedBy>Lis Polzleitner</cp:lastModifiedBy>
  <cp:revision>2</cp:revision>
  <cp:lastPrinted>2021-04-15T10:45:00Z</cp:lastPrinted>
  <dcterms:created xsi:type="dcterms:W3CDTF">2023-03-05T16:56:00Z</dcterms:created>
  <dcterms:modified xsi:type="dcterms:W3CDTF">2023-03-05T16:56:00Z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0x010100A41ED5E0BED142449086924938204DA5</vt:lpwstr>
  </property>
</Properties>
</file>