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2A4B330F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DF25F7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result w:val="2"/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0" w:name="Studienjahr"/>
            <w:r w:rsidR="00DF25F7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="00DF25F7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49F2EF9F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21EE414C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3F2B48">
              <w:rPr>
                <w:rFonts w:cs="Arial"/>
                <w:noProof/>
                <w:sz w:val="20"/>
                <w:szCs w:val="20"/>
              </w:rPr>
              <w:t>4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542E2A9E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151F2F">
              <w:rPr>
                <w:rFonts w:cs="Arial"/>
                <w:b/>
                <w:noProof/>
                <w:sz w:val="20"/>
                <w:szCs w:val="20"/>
              </w:rPr>
              <w:t>Effizienter Unterricht mit dem n</w:t>
            </w:r>
            <w:r w:rsidR="006F7BE9">
              <w:rPr>
                <w:rFonts w:cs="Arial"/>
                <w:b/>
                <w:noProof/>
                <w:sz w:val="20"/>
                <w:szCs w:val="20"/>
              </w:rPr>
              <w:t>eue</w:t>
            </w:r>
            <w:r w:rsidR="00151F2F">
              <w:rPr>
                <w:rFonts w:cs="Arial"/>
                <w:b/>
                <w:noProof/>
                <w:sz w:val="20"/>
                <w:szCs w:val="20"/>
              </w:rPr>
              <w:t>n</w:t>
            </w:r>
            <w:r w:rsidR="006F7BE9">
              <w:rPr>
                <w:rFonts w:cs="Arial"/>
                <w:b/>
                <w:noProof/>
                <w:sz w:val="20"/>
                <w:szCs w:val="20"/>
              </w:rPr>
              <w:t xml:space="preserve"> Le</w:t>
            </w:r>
            <w:r w:rsidR="00D36056">
              <w:rPr>
                <w:rFonts w:cs="Arial"/>
                <w:b/>
                <w:noProof/>
                <w:sz w:val="20"/>
                <w:szCs w:val="20"/>
              </w:rPr>
              <w:t>hr</w:t>
            </w:r>
            <w:r w:rsidR="006F7BE9">
              <w:rPr>
                <w:rFonts w:cs="Arial"/>
                <w:b/>
                <w:noProof/>
                <w:sz w:val="20"/>
                <w:szCs w:val="20"/>
              </w:rPr>
              <w:t>plan für lebende Fremdsprachen, Sekundarstufe 1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9EBB5A6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693639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5" w:name="Typ"/>
            <w:r w:rsidR="0069363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="00693639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930BD9F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51F2F">
              <w:rPr>
                <w:rFonts w:cs="Arial"/>
                <w:noProof/>
                <w:sz w:val="20"/>
                <w:szCs w:val="20"/>
              </w:rPr>
              <w:t>Martina Gänzer-Kantner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68E0AE0E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="00151F2F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="00151F2F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="00151F2F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="00151F2F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="00151F2F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25EA407F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Elisabeth Pölzleitner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4D5C87E4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Graz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182CE2F0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1291E">
              <w:rPr>
                <w:rFonts w:cs="Arial"/>
                <w:noProof/>
                <w:sz w:val="20"/>
                <w:szCs w:val="20"/>
              </w:rPr>
              <w:t>lis@polzleitner.net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12DA76B1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51F2F">
              <w:rPr>
                <w:rFonts w:cs="Arial"/>
                <w:noProof/>
                <w:sz w:val="20"/>
                <w:szCs w:val="20"/>
              </w:rPr>
              <w:t>4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219C71DB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0E10204E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6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801A70">
              <w:rPr>
                <w:rFonts w:cs="Arial"/>
                <w:noProof/>
                <w:sz w:val="20"/>
                <w:szCs w:val="20"/>
              </w:rPr>
              <w:t>online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7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8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9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66F71238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01A7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4615AAE4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</w:t>
            </w:r>
            <w:r w:rsidR="00CD4964">
              <w:rPr>
                <w:rFonts w:cs="Arial"/>
                <w:sz w:val="16"/>
                <w:szCs w:val="16"/>
              </w:rPr>
              <w:t>1000</w:t>
            </w:r>
            <w:r w:rsidRPr="00CB00AD">
              <w:rPr>
                <w:rFonts w:cs="Arial"/>
                <w:sz w:val="16"/>
                <w:szCs w:val="16"/>
              </w:rPr>
              <w:t xml:space="preserve">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5257D2C4" w14:textId="306DB308" w:rsidR="00801A70" w:rsidRPr="00801A70" w:rsidRDefault="00CD4964" w:rsidP="00801A70">
            <w:pPr>
              <w:rPr>
                <w:rFonts w:cs="Arial"/>
                <w:noProof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151F2F">
              <w:rPr>
                <w:rFonts w:cs="Arial"/>
                <w:noProof/>
                <w:sz w:val="20"/>
                <w:szCs w:val="20"/>
              </w:rPr>
              <w:t>In diesem Seminar werden wichtige Aspekte des neuen Lehrplans für  Englisch in der  Sekundarstufe 1 präsentiert und effiziente Methoden zur Erreichung der Lernziele vorgestellt.</w:t>
            </w:r>
          </w:p>
          <w:p w14:paraId="5C17A047" w14:textId="0BD25080" w:rsidR="00452316" w:rsidRPr="00CA7F89" w:rsidRDefault="00007484" w:rsidP="00151F2F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I</w:t>
            </w:r>
            <w:r w:rsidR="00CD4964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11A581F9" w14:textId="770BE97B" w:rsidR="00452316" w:rsidRPr="00CA7F89" w:rsidRDefault="00CD4964" w:rsidP="00DF1F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DD7DD6">
              <w:rPr>
                <w:rFonts w:cs="Arial"/>
                <w:noProof/>
                <w:sz w:val="20"/>
                <w:szCs w:val="20"/>
              </w:rPr>
              <w:t xml:space="preserve">Die TeilnehmerInnen lernen den neuen Lehrplan kannen und erweitern </w:t>
            </w:r>
            <w:r w:rsidR="00D34366">
              <w:rPr>
                <w:rFonts w:cs="Arial"/>
                <w:noProof/>
                <w:sz w:val="20"/>
                <w:szCs w:val="20"/>
              </w:rPr>
              <w:t>ihr Methodenrepertoir zur effizienten Umsetzung im Unterricht</w:t>
            </w:r>
            <w:r w:rsidR="00151F2F">
              <w:rPr>
                <w:rFonts w:cs="Arial"/>
                <w:noProof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6FD9C5F1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5A4DC4">
              <w:rPr>
                <w:rFonts w:cs="Arial"/>
                <w:noProof/>
                <w:sz w:val="20"/>
                <w:szCs w:val="20"/>
              </w:rPr>
              <w:t>neuer Lehrplan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82D84">
              <w:rPr>
                <w:rFonts w:cs="Arial"/>
                <w:noProof/>
                <w:sz w:val="20"/>
                <w:szCs w:val="20"/>
              </w:rPr>
              <w:t>Englisch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2BC97C1F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000000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000000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6FD92674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73FD348F" w:rsidR="00DF26B1" w:rsidRPr="00CA7F89" w:rsidRDefault="00DF26B1" w:rsidP="00DF26B1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NoSpacing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0C0AD0FA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>
              <w:rPr>
                <w:rFonts w:cs="Arial"/>
                <w:sz w:val="20"/>
                <w:szCs w:val="20"/>
              </w:rPr>
              <w:t>Pädagog:inn:en</w:t>
            </w:r>
          </w:p>
          <w:p w14:paraId="54F9C822" w14:textId="77777777" w:rsidR="007C22A5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 w:rsidRPr="00CA7F89">
              <w:rPr>
                <w:rFonts w:cs="Arial"/>
                <w:sz w:val="20"/>
                <w:szCs w:val="20"/>
              </w:rPr>
              <w:t>Elementarpädagog:inn</w:t>
            </w:r>
            <w:r w:rsidR="00BE09B0">
              <w:rPr>
                <w:rFonts w:cs="Arial"/>
                <w:sz w:val="20"/>
                <w:szCs w:val="20"/>
              </w:rPr>
              <w:t>:</w:t>
            </w:r>
            <w:r w:rsidR="0035107D"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34111664" w14:textId="501950AB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C42C6" w:rsidRPr="00FC42C6">
              <w:rPr>
                <w:rFonts w:cs="Arial"/>
                <w:sz w:val="20"/>
                <w:szCs w:val="20"/>
              </w:rPr>
              <w:t>Schulleiter</w:t>
            </w:r>
            <w:r w:rsidR="00FC42C6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innen, Fachvorständ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 u. Abteilungsvorständ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4E24293" w14:textId="23CE4C3A" w:rsidR="00A51C1A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A51C1A"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7D79F45A" w14:textId="132D62C7" w:rsidR="005A0790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A51C1A">
              <w:rPr>
                <w:rFonts w:cs="Arial"/>
                <w:sz w:val="20"/>
                <w:szCs w:val="20"/>
              </w:rPr>
              <w:t>Qualitätsschulkoodinator:inn:en</w:t>
            </w:r>
          </w:p>
          <w:p w14:paraId="4A5ADA77" w14:textId="220E21A4" w:rsidR="00A51C1A" w:rsidRPr="00CA7F89" w:rsidRDefault="00A51C1A" w:rsidP="000A6E0F">
            <w:pPr>
              <w:pStyle w:val="NoSpacing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IT-Koordinator:inn:en</w:t>
            </w:r>
          </w:p>
          <w:p w14:paraId="4AA01AAE" w14:textId="77777777" w:rsidR="005A0790" w:rsidRPr="00CA7F89" w:rsidRDefault="00655541" w:rsidP="00AB0A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NoSpacing"/>
              <w:rPr>
                <w:rFonts w:cs="Arial"/>
                <w:b/>
              </w:rPr>
            </w:pPr>
            <w:bookmarkStart w:id="11" w:name="_Hlk93345207"/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1DA8BAD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2B26AFA8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  <w:r w:rsidR="00CA57D1"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505334F7" w14:textId="4F3329BC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 w:rsidR="00584BC1">
              <w:rPr>
                <w:rFonts w:cs="Arial"/>
                <w:sz w:val="20"/>
                <w:szCs w:val="20"/>
              </w:rPr>
              <w:t>/Fach</w:t>
            </w:r>
            <w:r w:rsidR="002311A8">
              <w:rPr>
                <w:rFonts w:cs="Arial"/>
                <w:sz w:val="20"/>
                <w:szCs w:val="20"/>
              </w:rPr>
              <w:t>-</w:t>
            </w:r>
            <w:r w:rsidR="00584BC1">
              <w:rPr>
                <w:rFonts w:cs="Arial"/>
                <w:sz w:val="20"/>
                <w:szCs w:val="20"/>
              </w:rPr>
              <w:t>mittelschulen</w:t>
            </w:r>
          </w:p>
          <w:p w14:paraId="2323CCE3" w14:textId="71EA368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694FBBB6" w14:textId="5FE0687D" w:rsidR="00FE0BFE" w:rsidRDefault="0065554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E0BFE">
              <w:rPr>
                <w:rFonts w:cs="Arial"/>
                <w:sz w:val="20"/>
                <w:szCs w:val="20"/>
              </w:rPr>
              <w:t>B</w:t>
            </w:r>
            <w:r w:rsidR="005222E3">
              <w:rPr>
                <w:rFonts w:cs="Arial"/>
                <w:sz w:val="20"/>
                <w:szCs w:val="20"/>
              </w:rPr>
              <w:t>A</w:t>
            </w:r>
            <w:r w:rsidR="00FE0BFE">
              <w:rPr>
                <w:rFonts w:cs="Arial"/>
                <w:sz w:val="20"/>
                <w:szCs w:val="20"/>
              </w:rPr>
              <w:t>fEP/BASOP</w:t>
            </w:r>
          </w:p>
          <w:p w14:paraId="47861D9D" w14:textId="4504CFA2" w:rsidR="005A0790" w:rsidRPr="00CA57D1" w:rsidRDefault="00CA57D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bookmarkEnd w:id="11"/>
      <w:tr w:rsidR="00A51C1A" w:rsidRPr="00CA7F89" w14:paraId="291E75CA" w14:textId="77777777" w:rsidTr="00CB27C3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CA5363C" w14:textId="4E15828E" w:rsidR="00A51C1A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A51C1A" w:rsidRPr="00CA7F89" w14:paraId="346D852D" w14:textId="77777777" w:rsidTr="00A51C1A">
        <w:tc>
          <w:tcPr>
            <w:tcW w:w="4644" w:type="dxa"/>
            <w:gridSpan w:val="3"/>
            <w:tcMar>
              <w:top w:w="85" w:type="dxa"/>
              <w:bottom w:w="57" w:type="dxa"/>
            </w:tcMar>
          </w:tcPr>
          <w:p w14:paraId="10997FA2" w14:textId="030192B3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6BC214A2" w14:textId="476B2292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EA89CA9" w14:textId="01FEAE40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tcMar>
              <w:top w:w="85" w:type="dxa"/>
              <w:bottom w:w="57" w:type="dxa"/>
            </w:tcMar>
          </w:tcPr>
          <w:p w14:paraId="1DD3B7EF" w14:textId="32CB7E0B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5E43FE19" w14:textId="77777777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59733964" w14:textId="28DDC91A" w:rsidR="00A51C1A" w:rsidRPr="00CA57D1" w:rsidRDefault="00A51C1A" w:rsidP="007456B0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CB27C3" w:rsidRPr="00CA7F89" w14:paraId="6785E87A" w14:textId="77777777" w:rsidTr="007456B0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5C23C08" w14:textId="40D9F3FB" w:rsidR="00CB27C3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CB27C3" w:rsidRPr="00CA7F89" w14:paraId="26A66A9E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23FF50CB" w14:textId="77777777" w:rsidR="00CA2F66" w:rsidRPr="00CA2F66" w:rsidRDefault="00CB27C3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CA2F66" w:rsidRPr="00CA2F66">
              <w:rPr>
                <w:rFonts w:cs="Arial"/>
                <w:sz w:val="20"/>
                <w:szCs w:val="20"/>
              </w:rPr>
              <w:t xml:space="preserve">Imst </w:t>
            </w:r>
            <w:r w:rsidR="00CA2F66"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14CB336C" w14:textId="0CE4FC50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4E1FC71F" w14:textId="15B7BB7F" w:rsidR="00CB27C3" w:rsidRPr="00CA7F89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43404B23" w14:textId="636A92F2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148F5190" w14:textId="73E504D4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2F29BFED" w14:textId="2BA44B0E" w:rsidR="00CB27C3" w:rsidRPr="00CD4964" w:rsidRDefault="00CA2F66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15E82654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061316CC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03EC9896" w14:textId="59D46471" w:rsidR="00CB27C3" w:rsidRPr="00CA57D1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NoSpacing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NoSpacing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NoSpacing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</w:rPr>
            </w:r>
            <w:r w:rsidR="00000000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04B92F2" w14:textId="77777777" w:rsidR="003E38A4" w:rsidRDefault="003E38A4" w:rsidP="000A6E0F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F81C8" w14:textId="77777777" w:rsidR="00E165D4" w:rsidRDefault="00E165D4">
      <w:r>
        <w:separator/>
      </w:r>
    </w:p>
  </w:endnote>
  <w:endnote w:type="continuationSeparator" w:id="0">
    <w:p w14:paraId="4497E914" w14:textId="77777777" w:rsidR="00E165D4" w:rsidRDefault="00E16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T Eesti Display Rg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906D602-4575-4444-82E9-564DC2456FFD}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41427EAD-1E42-48F3-BBF3-B02D94FEE4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fontKey="{EBE2ADCE-7080-423E-9F78-B7135B378A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B8C7F" w14:textId="77777777" w:rsidR="00E165D4" w:rsidRDefault="00E165D4">
      <w:r>
        <w:separator/>
      </w:r>
    </w:p>
  </w:footnote>
  <w:footnote w:type="continuationSeparator" w:id="0">
    <w:p w14:paraId="18D2C705" w14:textId="77777777" w:rsidR="00E165D4" w:rsidRDefault="00E16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Header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AA"/>
    <w:rsid w:val="00007484"/>
    <w:rsid w:val="000407E1"/>
    <w:rsid w:val="00057D93"/>
    <w:rsid w:val="000610FD"/>
    <w:rsid w:val="00094F48"/>
    <w:rsid w:val="000A6E0F"/>
    <w:rsid w:val="000C0992"/>
    <w:rsid w:val="000C2FF2"/>
    <w:rsid w:val="000C4056"/>
    <w:rsid w:val="001261CF"/>
    <w:rsid w:val="00151F2F"/>
    <w:rsid w:val="00155E2E"/>
    <w:rsid w:val="001A56D2"/>
    <w:rsid w:val="001A7480"/>
    <w:rsid w:val="001A7923"/>
    <w:rsid w:val="001B4A4B"/>
    <w:rsid w:val="001B4BE3"/>
    <w:rsid w:val="001D569D"/>
    <w:rsid w:val="001D6BCE"/>
    <w:rsid w:val="001D7B6F"/>
    <w:rsid w:val="001F7C4F"/>
    <w:rsid w:val="002014B8"/>
    <w:rsid w:val="0022378D"/>
    <w:rsid w:val="002311A8"/>
    <w:rsid w:val="00282D84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3F2B48"/>
    <w:rsid w:val="00404961"/>
    <w:rsid w:val="0041291E"/>
    <w:rsid w:val="00432357"/>
    <w:rsid w:val="00441305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A4DC4"/>
    <w:rsid w:val="005B4CB6"/>
    <w:rsid w:val="005C74C3"/>
    <w:rsid w:val="005D1AAA"/>
    <w:rsid w:val="005D3FED"/>
    <w:rsid w:val="005E25A7"/>
    <w:rsid w:val="005F51E8"/>
    <w:rsid w:val="00605694"/>
    <w:rsid w:val="0060591A"/>
    <w:rsid w:val="0063434B"/>
    <w:rsid w:val="00634912"/>
    <w:rsid w:val="006478A3"/>
    <w:rsid w:val="00655541"/>
    <w:rsid w:val="00692C0C"/>
    <w:rsid w:val="00693639"/>
    <w:rsid w:val="0069611D"/>
    <w:rsid w:val="006C31B0"/>
    <w:rsid w:val="006F2129"/>
    <w:rsid w:val="006F7BE9"/>
    <w:rsid w:val="00700CAD"/>
    <w:rsid w:val="00777441"/>
    <w:rsid w:val="00793AD6"/>
    <w:rsid w:val="007C22A5"/>
    <w:rsid w:val="007C7359"/>
    <w:rsid w:val="007E0632"/>
    <w:rsid w:val="00801A70"/>
    <w:rsid w:val="008066B3"/>
    <w:rsid w:val="00817D84"/>
    <w:rsid w:val="008E09CC"/>
    <w:rsid w:val="008E0AE2"/>
    <w:rsid w:val="008E0F66"/>
    <w:rsid w:val="008F0DD3"/>
    <w:rsid w:val="009070C6"/>
    <w:rsid w:val="0090763A"/>
    <w:rsid w:val="00917E67"/>
    <w:rsid w:val="00920201"/>
    <w:rsid w:val="0093742A"/>
    <w:rsid w:val="00941E50"/>
    <w:rsid w:val="00954148"/>
    <w:rsid w:val="009675F9"/>
    <w:rsid w:val="009A4D71"/>
    <w:rsid w:val="009B1654"/>
    <w:rsid w:val="009B5DF0"/>
    <w:rsid w:val="009E3E75"/>
    <w:rsid w:val="009E7FF6"/>
    <w:rsid w:val="009F36A2"/>
    <w:rsid w:val="00A151F3"/>
    <w:rsid w:val="00A31582"/>
    <w:rsid w:val="00A51C1A"/>
    <w:rsid w:val="00A558C2"/>
    <w:rsid w:val="00AB0A6E"/>
    <w:rsid w:val="00AE092D"/>
    <w:rsid w:val="00AF57C2"/>
    <w:rsid w:val="00B0746E"/>
    <w:rsid w:val="00B4189D"/>
    <w:rsid w:val="00B6496D"/>
    <w:rsid w:val="00B66E2A"/>
    <w:rsid w:val="00B919EC"/>
    <w:rsid w:val="00BB7B91"/>
    <w:rsid w:val="00BD032D"/>
    <w:rsid w:val="00BE09B0"/>
    <w:rsid w:val="00BE617D"/>
    <w:rsid w:val="00C13D18"/>
    <w:rsid w:val="00C654A1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6884"/>
    <w:rsid w:val="00D200E9"/>
    <w:rsid w:val="00D34366"/>
    <w:rsid w:val="00D36056"/>
    <w:rsid w:val="00D62884"/>
    <w:rsid w:val="00D8299D"/>
    <w:rsid w:val="00DD7DD6"/>
    <w:rsid w:val="00DE00A0"/>
    <w:rsid w:val="00DF1F2B"/>
    <w:rsid w:val="00DF25F7"/>
    <w:rsid w:val="00DF26B1"/>
    <w:rsid w:val="00E04068"/>
    <w:rsid w:val="00E165D4"/>
    <w:rsid w:val="00E47BA4"/>
    <w:rsid w:val="00E51147"/>
    <w:rsid w:val="00E75EFE"/>
    <w:rsid w:val="00E766FF"/>
    <w:rsid w:val="00E85D38"/>
    <w:rsid w:val="00E97ED4"/>
    <w:rsid w:val="00EA5FCA"/>
    <w:rsid w:val="00EE34A8"/>
    <w:rsid w:val="00EF3992"/>
    <w:rsid w:val="00EF7C1F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D6"/>
  </w:style>
  <w:style w:type="paragraph" w:styleId="Heading1">
    <w:name w:val="heading 1"/>
    <w:basedOn w:val="Normal"/>
    <w:next w:val="Normal"/>
    <w:link w:val="Heading1Char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3C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63C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63CFA"/>
    <w:pPr>
      <w:ind w:left="720"/>
      <w:contextualSpacing/>
    </w:pPr>
  </w:style>
  <w:style w:type="paragraph" w:styleId="NoSpacing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93AD6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93AD6"/>
    <w:rPr>
      <w:b/>
      <w:bCs/>
    </w:rPr>
  </w:style>
  <w:style w:type="character" w:styleId="Emphasis">
    <w:name w:val="Emphasis"/>
    <w:basedOn w:val="DefaultParagraphFont"/>
    <w:uiPriority w:val="20"/>
    <w:qFormat/>
    <w:rsid w:val="00793AD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3AD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93AD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ubtleReference">
    <w:name w:val="Subtle Reference"/>
    <w:basedOn w:val="DefaultParagraphFon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3AD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-tirol.ac.at/node/561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ph-tirol.ac.at/node/561" TargetMode="External"/><Relationship Id="rId4" Type="http://schemas.openxmlformats.org/officeDocument/2006/relationships/styles" Target="styles.xml"/><Relationship Id="rId9" Type="http://schemas.openxmlformats.org/officeDocument/2006/relationships/hyperlink" Target="https://ph-tirol.ac.at/node/561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d86a-e9e3-4c67-a45f-0ddc4ea68d9f"/>
    <ds:schemaRef ds:uri="6d5b5a8a-4343-421f-ae65-58a1fc1b0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 FB_LV.dotx</Template>
  <TotalTime>0</TotalTime>
  <Pages>2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Lis Polzleitner</cp:lastModifiedBy>
  <cp:revision>6</cp:revision>
  <cp:lastPrinted>2021-04-15T10:45:00Z</cp:lastPrinted>
  <dcterms:created xsi:type="dcterms:W3CDTF">2023-11-12T18:57:00Z</dcterms:created>
  <dcterms:modified xsi:type="dcterms:W3CDTF">2023-11-13T20:12:00Z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